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8DF" w:rsidRPr="001805D2" w:rsidRDefault="009528F6" w:rsidP="001805D2">
      <w:pPr>
        <w:pStyle w:val="DESY-Titel"/>
        <w:spacing w:line="600" w:lineRule="exact"/>
      </w:pPr>
      <w:r w:rsidRPr="001805D2">
        <w:t>Das Filtrieren – Einführungs</w:t>
      </w:r>
      <w:r w:rsidR="0015507A" w:rsidRPr="001805D2">
        <w:t>versuch</w:t>
      </w:r>
      <w:r w:rsidRPr="001805D2">
        <w:t xml:space="preserve"> zu Trennverfahren</w:t>
      </w:r>
      <w:r w:rsidR="001805D2" w:rsidRPr="001805D2">
        <w:rPr>
          <w:rFonts w:ascii="Georgia" w:hAnsi="Georgia"/>
          <w:color w:val="F18F1F"/>
        </w:rPr>
        <w:t>.</w:t>
      </w:r>
    </w:p>
    <w:p w:rsidR="00A430EB" w:rsidRPr="001805D2" w:rsidRDefault="00A430EB" w:rsidP="001805D2">
      <w:pPr>
        <w:pStyle w:val="Heading1"/>
      </w:pPr>
      <w:r w:rsidRPr="001805D2">
        <w:t>E</w:t>
      </w:r>
      <w:r w:rsidR="001805D2">
        <w:t>inordnung in den Rahmenlehrplan</w:t>
      </w:r>
    </w:p>
    <w:tbl>
      <w:tblPr>
        <w:tblStyle w:val="Tabellenraster1"/>
        <w:tblW w:w="5000"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551"/>
        <w:gridCol w:w="5986"/>
        <w:gridCol w:w="386"/>
      </w:tblGrid>
      <w:tr w:rsidR="006E1F91" w:rsidRPr="00740718" w:rsidTr="001805D2">
        <w:tc>
          <w:tcPr>
            <w:tcW w:w="2583" w:type="dxa"/>
            <w:tcBorders>
              <w:top w:val="single" w:sz="18" w:space="0" w:color="F18F1F"/>
              <w:left w:val="single" w:sz="2" w:space="0" w:color="D4EDFC"/>
              <w:right w:val="single" w:sz="2" w:space="0" w:color="D4EDFC"/>
            </w:tcBorders>
            <w:shd w:val="clear" w:color="auto" w:fill="D4EDFC"/>
          </w:tcPr>
          <w:p w:rsidR="006E1F91" w:rsidRPr="00740718" w:rsidRDefault="006E1F91" w:rsidP="001805D2">
            <w:pPr>
              <w:pStyle w:val="DESY-Tabelle-Content"/>
            </w:pPr>
            <w:r w:rsidRPr="00740718">
              <w:t>Themenfeld</w:t>
            </w:r>
          </w:p>
        </w:tc>
        <w:tc>
          <w:tcPr>
            <w:tcW w:w="6483" w:type="dxa"/>
            <w:gridSpan w:val="2"/>
            <w:tcBorders>
              <w:top w:val="single" w:sz="18" w:space="0" w:color="F18F1F"/>
              <w:left w:val="single" w:sz="2" w:space="0" w:color="D4EDFC"/>
              <w:right w:val="single" w:sz="2" w:space="0" w:color="D4EDFC"/>
            </w:tcBorders>
            <w:shd w:val="clear" w:color="auto" w:fill="D4EDFC"/>
          </w:tcPr>
          <w:p w:rsidR="006E1F91" w:rsidRPr="00740718" w:rsidRDefault="006E1F91" w:rsidP="001805D2">
            <w:pPr>
              <w:pStyle w:val="DESY-Tabelle-Content"/>
              <w:rPr>
                <w:rFonts w:eastAsia="Cambria"/>
              </w:rPr>
            </w:pPr>
            <w:r w:rsidRPr="00740718">
              <w:t xml:space="preserve">3.2 </w:t>
            </w:r>
            <w:r w:rsidR="001805D2">
              <w:tab/>
            </w:r>
            <w:r w:rsidRPr="00740718">
              <w:t>Stoffe im Alltag</w:t>
            </w:r>
          </w:p>
        </w:tc>
      </w:tr>
      <w:tr w:rsidR="006E1F91" w:rsidRPr="00740718" w:rsidTr="001805D2">
        <w:tc>
          <w:tcPr>
            <w:tcW w:w="2583" w:type="dxa"/>
            <w:shd w:val="clear" w:color="auto" w:fill="FFFFFF" w:themeFill="background1"/>
          </w:tcPr>
          <w:p w:rsidR="006E1F91" w:rsidRPr="00740718" w:rsidRDefault="006E1F91" w:rsidP="001805D2">
            <w:pPr>
              <w:pStyle w:val="DESY-Tabelle-Content"/>
            </w:pPr>
            <w:r w:rsidRPr="00740718">
              <w:t>Thema</w:t>
            </w:r>
          </w:p>
        </w:tc>
        <w:tc>
          <w:tcPr>
            <w:tcW w:w="6483" w:type="dxa"/>
            <w:gridSpan w:val="2"/>
            <w:shd w:val="clear" w:color="auto" w:fill="FFFFFF" w:themeFill="background1"/>
          </w:tcPr>
          <w:p w:rsidR="006E1F91" w:rsidRPr="00740718" w:rsidRDefault="001805D2" w:rsidP="001805D2">
            <w:pPr>
              <w:pStyle w:val="DESY-Tabelle-Content"/>
            </w:pPr>
            <w:r>
              <w:tab/>
            </w:r>
            <w:r w:rsidR="006E1F91" w:rsidRPr="00740718">
              <w:t>Reinstoffe, Stoffgemische und Trennverfahren</w:t>
            </w:r>
          </w:p>
        </w:tc>
      </w:tr>
      <w:tr w:rsidR="006E1F91" w:rsidRPr="00740718" w:rsidTr="001805D2">
        <w:tc>
          <w:tcPr>
            <w:tcW w:w="2583" w:type="dxa"/>
            <w:tcBorders>
              <w:left w:val="single" w:sz="2" w:space="0" w:color="D4EDFC"/>
              <w:right w:val="single" w:sz="2" w:space="0" w:color="D4EDFC"/>
            </w:tcBorders>
            <w:shd w:val="clear" w:color="auto" w:fill="D4EDFC"/>
          </w:tcPr>
          <w:p w:rsidR="006E1F91" w:rsidRPr="00740718" w:rsidRDefault="006E1F91" w:rsidP="001805D2">
            <w:pPr>
              <w:pStyle w:val="DESY-Tabelle-Content"/>
            </w:pPr>
            <w:r w:rsidRPr="00740718">
              <w:t>Basiskonzept</w:t>
            </w:r>
          </w:p>
        </w:tc>
        <w:tc>
          <w:tcPr>
            <w:tcW w:w="6483" w:type="dxa"/>
            <w:gridSpan w:val="2"/>
            <w:tcBorders>
              <w:left w:val="single" w:sz="2" w:space="0" w:color="D4EDFC"/>
              <w:right w:val="single" w:sz="2" w:space="0" w:color="D4EDFC"/>
            </w:tcBorders>
            <w:shd w:val="clear" w:color="auto" w:fill="D4EDFC"/>
          </w:tcPr>
          <w:p w:rsidR="006E1F91" w:rsidRPr="00740718" w:rsidRDefault="006E1F91" w:rsidP="001805D2">
            <w:pPr>
              <w:pStyle w:val="DESY-Tabelle-Content"/>
              <w:rPr>
                <w:rFonts w:eastAsia="Cambria"/>
              </w:rPr>
            </w:pPr>
          </w:p>
        </w:tc>
      </w:tr>
      <w:tr w:rsidR="006E1F91" w:rsidRPr="00740718" w:rsidTr="001805D2">
        <w:tc>
          <w:tcPr>
            <w:tcW w:w="2583" w:type="dxa"/>
            <w:shd w:val="clear" w:color="auto" w:fill="FFFFFF" w:themeFill="background1"/>
          </w:tcPr>
          <w:p w:rsidR="006E1F91" w:rsidRPr="00740718" w:rsidRDefault="006E1F91" w:rsidP="001805D2">
            <w:pPr>
              <w:pStyle w:val="DESY-Tabelle-Content"/>
            </w:pPr>
            <w:r w:rsidRPr="00740718">
              <w:t>Kompetenzen/ Niveaustufen</w:t>
            </w:r>
          </w:p>
        </w:tc>
        <w:tc>
          <w:tcPr>
            <w:tcW w:w="6095" w:type="dxa"/>
            <w:shd w:val="clear" w:color="auto" w:fill="FFFFFF" w:themeFill="background1"/>
          </w:tcPr>
          <w:p w:rsidR="006E1F91" w:rsidRPr="00740718" w:rsidRDefault="006E1F91" w:rsidP="001805D2">
            <w:pPr>
              <w:pStyle w:val="DESY-Tabelle-Content"/>
            </w:pPr>
            <w:r w:rsidRPr="00740718">
              <w:t xml:space="preserve">2.2.1 </w:t>
            </w:r>
            <w:r w:rsidR="001805D2">
              <w:tab/>
            </w:r>
            <w:r w:rsidRPr="00740718">
              <w:t>Beobachten</w:t>
            </w:r>
          </w:p>
          <w:p w:rsidR="006E1F91" w:rsidRPr="00740718" w:rsidRDefault="006E1F91" w:rsidP="001805D2">
            <w:pPr>
              <w:pStyle w:val="DESY-Tabelle-Content"/>
            </w:pPr>
            <w:r w:rsidRPr="00740718">
              <w:t xml:space="preserve">2.2.2 </w:t>
            </w:r>
            <w:r w:rsidR="001805D2">
              <w:tab/>
            </w:r>
            <w:r w:rsidRPr="00740718">
              <w:t>Planung und Durchführung</w:t>
            </w:r>
          </w:p>
          <w:p w:rsidR="006E1F91" w:rsidRPr="00740718" w:rsidRDefault="006E1F91" w:rsidP="001805D2">
            <w:pPr>
              <w:pStyle w:val="DESY-Tabelle-Content"/>
            </w:pPr>
            <w:r w:rsidRPr="00740718">
              <w:t xml:space="preserve">2.3.2 </w:t>
            </w:r>
            <w:r w:rsidR="001805D2">
              <w:tab/>
            </w:r>
            <w:r w:rsidRPr="00740718">
              <w:t>Dokumentieren</w:t>
            </w:r>
          </w:p>
        </w:tc>
        <w:tc>
          <w:tcPr>
            <w:tcW w:w="388" w:type="dxa"/>
            <w:shd w:val="clear" w:color="auto" w:fill="FFFFFF" w:themeFill="background1"/>
          </w:tcPr>
          <w:p w:rsidR="006E1F91" w:rsidRPr="00740718" w:rsidRDefault="006E1F91" w:rsidP="001805D2">
            <w:pPr>
              <w:pStyle w:val="DESY-Tabelle-Content"/>
            </w:pPr>
            <w:r w:rsidRPr="00740718">
              <w:t>C</w:t>
            </w:r>
          </w:p>
          <w:p w:rsidR="006E1F91" w:rsidRPr="00740718" w:rsidRDefault="006E1F91" w:rsidP="001805D2">
            <w:pPr>
              <w:pStyle w:val="DESY-Tabelle-Content"/>
            </w:pPr>
            <w:r w:rsidRPr="00740718">
              <w:t>C</w:t>
            </w:r>
          </w:p>
          <w:p w:rsidR="006E1F91" w:rsidRPr="00740718" w:rsidRDefault="006E1F91" w:rsidP="001805D2">
            <w:pPr>
              <w:pStyle w:val="DESY-Tabelle-Content"/>
            </w:pPr>
            <w:r w:rsidRPr="00740718">
              <w:t>C</w:t>
            </w:r>
          </w:p>
        </w:tc>
      </w:tr>
      <w:tr w:rsidR="006E1F91" w:rsidRPr="00740718" w:rsidTr="001805D2">
        <w:tc>
          <w:tcPr>
            <w:tcW w:w="2583" w:type="dxa"/>
            <w:tcBorders>
              <w:left w:val="single" w:sz="2" w:space="0" w:color="D4EDFC"/>
              <w:bottom w:val="single" w:sz="18" w:space="0" w:color="F18F1F"/>
              <w:right w:val="single" w:sz="2" w:space="0" w:color="D4EDFC"/>
            </w:tcBorders>
            <w:shd w:val="clear" w:color="auto" w:fill="D4EDFC"/>
          </w:tcPr>
          <w:p w:rsidR="006E1F91" w:rsidRPr="00740718" w:rsidRDefault="006E1F91" w:rsidP="001805D2">
            <w:pPr>
              <w:pStyle w:val="DESY-Tabelle-Content"/>
              <w:rPr>
                <w:rFonts w:eastAsia="Cambria"/>
              </w:rPr>
            </w:pPr>
            <w:r w:rsidRPr="00740718">
              <w:rPr>
                <w:rFonts w:eastAsia="Cambria"/>
              </w:rPr>
              <w:t>Hinweis zum Versuch</w:t>
            </w:r>
          </w:p>
        </w:tc>
        <w:tc>
          <w:tcPr>
            <w:tcW w:w="6483" w:type="dxa"/>
            <w:gridSpan w:val="2"/>
            <w:tcBorders>
              <w:left w:val="single" w:sz="2" w:space="0" w:color="D4EDFC"/>
              <w:bottom w:val="single" w:sz="18" w:space="0" w:color="F18F1F"/>
              <w:right w:val="single" w:sz="2" w:space="0" w:color="D4EDFC"/>
            </w:tcBorders>
            <w:shd w:val="clear" w:color="auto" w:fill="D4EDFC"/>
          </w:tcPr>
          <w:p w:rsidR="006E1F91" w:rsidRPr="00740718" w:rsidRDefault="001805D2" w:rsidP="001805D2">
            <w:pPr>
              <w:pStyle w:val="DESY-Tabelle-Content"/>
              <w:rPr>
                <w:rFonts w:eastAsia="Cambria"/>
              </w:rPr>
            </w:pPr>
            <w:r>
              <w:rPr>
                <w:rFonts w:eastAsia="Cambria"/>
              </w:rPr>
              <w:tab/>
            </w:r>
            <w:r w:rsidR="006E1F91" w:rsidRPr="00740718">
              <w:rPr>
                <w:rFonts w:eastAsia="Cambria"/>
              </w:rPr>
              <w:t>Schülerversuch</w:t>
            </w:r>
            <w:r w:rsidR="00A430EB" w:rsidRPr="00740718">
              <w:rPr>
                <w:rFonts w:eastAsia="Cambria"/>
              </w:rPr>
              <w:t xml:space="preserve"> </w:t>
            </w:r>
            <w:r w:rsidR="006E1F91" w:rsidRPr="00740718">
              <w:rPr>
                <w:rFonts w:eastAsia="Cambria"/>
              </w:rPr>
              <w:t>/ Einführungsexperiment</w:t>
            </w:r>
          </w:p>
        </w:tc>
      </w:tr>
    </w:tbl>
    <w:p w:rsidR="006D77EB" w:rsidRPr="006D77EB" w:rsidRDefault="006D77EB" w:rsidP="005B280D">
      <w:pPr>
        <w:pStyle w:val="Heading1"/>
        <w:keepNext w:val="0"/>
        <w:keepLines w:val="0"/>
      </w:pPr>
      <w:r w:rsidRPr="006D77EB">
        <w:t>Vorkenntnisse</w:t>
      </w:r>
    </w:p>
    <w:p w:rsidR="009528F6" w:rsidRPr="00740718" w:rsidRDefault="000661B7" w:rsidP="00416675">
      <w:pPr>
        <w:pStyle w:val="DESY-Flietext"/>
        <w:keepNext w:val="0"/>
        <w:numPr>
          <w:ilvl w:val="0"/>
          <w:numId w:val="42"/>
        </w:numPr>
        <w:ind w:left="397" w:hanging="397"/>
      </w:pPr>
      <w:bookmarkStart w:id="0" w:name="_GoBack"/>
      <w:bookmarkEnd w:id="0"/>
      <w:r w:rsidRPr="00740718">
        <w:t xml:space="preserve">Filterpapier </w:t>
      </w:r>
      <w:r w:rsidRPr="006D77EB">
        <w:t>sachgerecht</w:t>
      </w:r>
      <w:r w:rsidRPr="00740718">
        <w:t xml:space="preserve"> falten können</w:t>
      </w:r>
      <w:r w:rsidR="004C2376" w:rsidRPr="00740718">
        <w:t xml:space="preserve">     </w:t>
      </w:r>
    </w:p>
    <w:p w:rsidR="0019020C" w:rsidRPr="006D77EB" w:rsidRDefault="006D77EB" w:rsidP="005B280D">
      <w:pPr>
        <w:pStyle w:val="Heading1"/>
        <w:keepNext w:val="0"/>
        <w:keepLines w:val="0"/>
      </w:pPr>
      <w:r w:rsidRPr="006D77EB">
        <w:t>Fachbergriffe</w:t>
      </w:r>
    </w:p>
    <w:p w:rsidR="006D77EB" w:rsidRDefault="006D77EB" w:rsidP="00A57D73">
      <w:pPr>
        <w:pStyle w:val="Heading2"/>
        <w:rPr>
          <w:rFonts w:cstheme="minorHAnsi"/>
          <w:szCs w:val="24"/>
        </w:rPr>
      </w:pPr>
      <w:r w:rsidRPr="006D77EB">
        <w:t>Reinstoffe</w:t>
      </w:r>
    </w:p>
    <w:p w:rsidR="006D77EB" w:rsidRDefault="006D77EB" w:rsidP="005B280D">
      <w:pPr>
        <w:pStyle w:val="DESY-Flietext"/>
        <w:keepNext w:val="0"/>
        <w:rPr>
          <w:rFonts w:asciiTheme="minorHAnsi" w:hAnsiTheme="minorHAnsi" w:cstheme="minorHAnsi"/>
          <w:szCs w:val="24"/>
        </w:rPr>
      </w:pPr>
      <w:r w:rsidRPr="00740718">
        <w:t>Reinstoffe sind chemische Elemente und Verbindungen, die nur aus einer Teilchenart bestehen und durch definierte Eigenschaften gekennzeichnet sind (z.B. Schmelz-</w:t>
      </w:r>
      <w:r w:rsidRPr="00740718">
        <w:rPr>
          <w:b/>
        </w:rPr>
        <w:t xml:space="preserve"> </w:t>
      </w:r>
      <w:r w:rsidRPr="00740718">
        <w:t xml:space="preserve">und Siedetemperatur, Dichte, elektrische Leitfähigkeit, </w:t>
      </w:r>
      <w:r w:rsidRPr="00740718">
        <w:rPr>
          <w:rFonts w:asciiTheme="minorHAnsi" w:hAnsiTheme="minorHAnsi" w:cstheme="minorHAnsi"/>
          <w:szCs w:val="24"/>
        </w:rPr>
        <w:t>Löslichkeit, ...).</w:t>
      </w:r>
    </w:p>
    <w:p w:rsidR="006D77EB" w:rsidRPr="006D77EB" w:rsidRDefault="006D77EB" w:rsidP="00A57D73">
      <w:pPr>
        <w:pStyle w:val="Heading2"/>
      </w:pPr>
      <w:r w:rsidRPr="006D77EB">
        <w:t>Gemische</w:t>
      </w:r>
    </w:p>
    <w:p w:rsidR="006D77EB" w:rsidRPr="006D77EB" w:rsidRDefault="006D77EB" w:rsidP="005B280D">
      <w:pPr>
        <w:pStyle w:val="DESY-Flietext"/>
        <w:keepNext w:val="0"/>
      </w:pPr>
      <w:r w:rsidRPr="006D77EB">
        <w:t>Gemische bestehen aus mindestens zwei Reinstoffen. Sie lassen sich durch physikalische Vorgänge in Reinstoffe trennen.</w:t>
      </w:r>
    </w:p>
    <w:p w:rsidR="006D77EB" w:rsidRPr="006D77EB" w:rsidRDefault="006D77EB" w:rsidP="00A57D73">
      <w:pPr>
        <w:pStyle w:val="Heading2"/>
      </w:pPr>
      <w:r w:rsidRPr="006D77EB">
        <w:t xml:space="preserve">Löslichkeit </w:t>
      </w:r>
    </w:p>
    <w:p w:rsidR="006D77EB" w:rsidRPr="006D77EB" w:rsidRDefault="006D77EB" w:rsidP="005B280D">
      <w:pPr>
        <w:pStyle w:val="DESY-Flietext"/>
        <w:keepNext w:val="0"/>
      </w:pPr>
      <w:r w:rsidRPr="006D77EB">
        <w:t>Die Löslichkeit gibt an, wie viel Gramm eines Stoffes sich in einem bestimmten Volumen eines Lösungsmittels</w:t>
      </w:r>
      <w:r>
        <w:t xml:space="preserve"> </w:t>
      </w:r>
      <w:r w:rsidRPr="006D77EB">
        <w:t>(z.B. Wasser) lösen.</w:t>
      </w:r>
    </w:p>
    <w:p w:rsidR="006D77EB" w:rsidRPr="006D77EB" w:rsidRDefault="006D77EB" w:rsidP="00A57D73">
      <w:pPr>
        <w:pStyle w:val="Heading2"/>
      </w:pPr>
      <w:r w:rsidRPr="006D77EB">
        <w:t>Lösungen</w:t>
      </w:r>
    </w:p>
    <w:p w:rsidR="006D77EB" w:rsidRPr="006D77EB" w:rsidRDefault="006D77EB" w:rsidP="005B280D">
      <w:pPr>
        <w:pStyle w:val="DESY-Flietext"/>
        <w:keepNext w:val="0"/>
      </w:pPr>
      <w:r w:rsidRPr="006D77EB">
        <w:t>Lösungen sind homogene Gemische, die aus zwei oder mehr Reinstoffen bestehen. Sie enthalten ein Lösungsmittel und einen oder mehrere gelöste Stoffe. Das Lösungsmittel ist anteilig meist in größerer Menge vorhanden.</w:t>
      </w:r>
    </w:p>
    <w:p w:rsidR="006D77EB" w:rsidRPr="006D77EB" w:rsidRDefault="006D77EB" w:rsidP="00A57D73">
      <w:pPr>
        <w:pStyle w:val="Heading2"/>
      </w:pPr>
      <w:r w:rsidRPr="006D77EB">
        <w:t xml:space="preserve">Aggregatzustände </w:t>
      </w:r>
    </w:p>
    <w:p w:rsidR="006D77EB" w:rsidRPr="006D77EB" w:rsidRDefault="006D77EB" w:rsidP="005B280D">
      <w:pPr>
        <w:pStyle w:val="DESY-Flietext"/>
        <w:keepNext w:val="0"/>
      </w:pPr>
      <w:r w:rsidRPr="006D77EB">
        <w:t>Aggregatzustände sind temperatur- und druckabhängige physikalische Zustände von Stoffen. Es gibt drei klassische Aggregatzustände: fest, flüssig und gasförmig.</w:t>
      </w:r>
    </w:p>
    <w:p w:rsidR="006D77EB" w:rsidRPr="00A57D73" w:rsidRDefault="006D77EB" w:rsidP="00A57D73">
      <w:pPr>
        <w:pStyle w:val="Heading2"/>
      </w:pPr>
      <w:r w:rsidRPr="006D77EB">
        <w:t>Sedimentation</w:t>
      </w:r>
    </w:p>
    <w:p w:rsidR="006D77EB" w:rsidRPr="006D77EB" w:rsidRDefault="006D77EB" w:rsidP="005B280D">
      <w:pPr>
        <w:pStyle w:val="DESY-Flietext"/>
        <w:keepNext w:val="0"/>
      </w:pPr>
      <w:r w:rsidRPr="006D77EB">
        <w:t xml:space="preserve">lat. </w:t>
      </w:r>
      <w:proofErr w:type="spellStart"/>
      <w:r w:rsidRPr="006D77EB">
        <w:t>sedimentum</w:t>
      </w:r>
      <w:proofErr w:type="spellEnd"/>
      <w:r w:rsidRPr="006D77EB">
        <w:t xml:space="preserve"> = Bodensatz</w:t>
      </w:r>
      <w:r w:rsidR="00D875F9">
        <w:t xml:space="preserve"> -</w:t>
      </w:r>
      <w:r>
        <w:t xml:space="preserve"> </w:t>
      </w:r>
      <w:r w:rsidRPr="006D77EB">
        <w:t>Sedimentation ist das Ablagern von Teilchen aus Flüssigkeiten oder Gasgemischen unter dem Einfluss der Gewichts- oder Zentrifugalkraft.</w:t>
      </w:r>
    </w:p>
    <w:p w:rsidR="006D77EB" w:rsidRPr="006D77EB" w:rsidRDefault="006D77EB" w:rsidP="00A57D73">
      <w:pPr>
        <w:pStyle w:val="Heading2"/>
      </w:pPr>
      <w:r w:rsidRPr="006D77EB">
        <w:lastRenderedPageBreak/>
        <w:t>Filtrieren</w:t>
      </w:r>
    </w:p>
    <w:p w:rsidR="006D77EB" w:rsidRPr="00D875F9" w:rsidRDefault="006D77EB" w:rsidP="005B280D">
      <w:pPr>
        <w:pStyle w:val="DESY-Flietext"/>
        <w:keepNext w:val="0"/>
      </w:pPr>
      <w:r w:rsidRPr="00D875F9">
        <w:t>(Filtration)</w:t>
      </w:r>
      <w:r w:rsidR="00D875F9" w:rsidRPr="00D875F9">
        <w:t xml:space="preserve"> </w:t>
      </w:r>
      <w:r w:rsidRPr="00D875F9">
        <w:t>Das Filtrieren ist ein mechanisches Trennverfahren. Das zu trennende Gemisch durchläuft einen Filter (Rundfilter aus Papier, Leinentuch o.ä.). Es werden nur die Teilchen zurückgehalten, die größer sind als die Porengröße des Filtermaterials.</w:t>
      </w:r>
    </w:p>
    <w:p w:rsidR="006D77EB" w:rsidRPr="006D77EB" w:rsidRDefault="006D77EB" w:rsidP="00A57D73">
      <w:pPr>
        <w:pStyle w:val="Heading2"/>
      </w:pPr>
      <w:r w:rsidRPr="006D77EB">
        <w:t xml:space="preserve">Filtrat </w:t>
      </w:r>
    </w:p>
    <w:p w:rsidR="006D77EB" w:rsidRPr="00D875F9" w:rsidRDefault="006D77EB" w:rsidP="005B280D">
      <w:pPr>
        <w:pStyle w:val="DESY-Flietext"/>
        <w:keepNext w:val="0"/>
      </w:pPr>
      <w:r w:rsidRPr="00D875F9">
        <w:t xml:space="preserve">Die Flüssigkeit, die sich nach dem Durchlaufen des Filters im Auffanggefäß (z.B. Becherglas) sammelt, wird als Filtrat bezeichnet. </w:t>
      </w:r>
    </w:p>
    <w:p w:rsidR="006D77EB" w:rsidRPr="006D77EB" w:rsidRDefault="006D77EB" w:rsidP="00A57D73">
      <w:pPr>
        <w:pStyle w:val="Heading2"/>
      </w:pPr>
      <w:r w:rsidRPr="006D77EB">
        <w:t>Rückstand</w:t>
      </w:r>
    </w:p>
    <w:p w:rsidR="006D77EB" w:rsidRPr="00D875F9" w:rsidRDefault="006D77EB" w:rsidP="005B280D">
      <w:pPr>
        <w:pStyle w:val="DESY-Flietext"/>
        <w:keepNext w:val="0"/>
      </w:pPr>
      <w:r w:rsidRPr="00D875F9">
        <w:t>Der meist feste Rest, der im Filter verbleibt, wird als Rückstand bezeichnet.</w:t>
      </w:r>
    </w:p>
    <w:p w:rsidR="0076697A" w:rsidRPr="00D875F9" w:rsidRDefault="00D875F9" w:rsidP="00D875F9">
      <w:pPr>
        <w:pStyle w:val="Heading1"/>
      </w:pPr>
      <w:r>
        <w:t>Hinweise zur Durchführung</w:t>
      </w:r>
    </w:p>
    <w:p w:rsidR="0076697A" w:rsidRPr="00740718" w:rsidRDefault="0076697A" w:rsidP="00EB6472">
      <w:pPr>
        <w:pStyle w:val="DESY-Aufzhlung"/>
        <w:numPr>
          <w:ilvl w:val="0"/>
          <w:numId w:val="1"/>
        </w:numPr>
        <w:ind w:left="397" w:hanging="397"/>
        <w:rPr>
          <w:rFonts w:cstheme="minorHAnsi"/>
          <w:szCs w:val="24"/>
        </w:rPr>
      </w:pPr>
      <w:r w:rsidRPr="00740718">
        <w:rPr>
          <w:rFonts w:cstheme="minorHAnsi"/>
          <w:szCs w:val="24"/>
        </w:rPr>
        <w:t>Ziel dieses Versuches besteht darin das Schülerinnen und Schüler das Filtrieren als wichtiges Trennverfahren in d</w:t>
      </w:r>
      <w:r w:rsidR="00A430EB" w:rsidRPr="00740718">
        <w:rPr>
          <w:rFonts w:cstheme="minorHAnsi"/>
          <w:szCs w:val="24"/>
        </w:rPr>
        <w:t>er Chemie kennenlernen und üben.</w:t>
      </w:r>
    </w:p>
    <w:p w:rsidR="00AC7EB3" w:rsidRPr="00740718" w:rsidRDefault="00F26FC3" w:rsidP="00EB6472">
      <w:pPr>
        <w:pStyle w:val="DESY-Aufzhlung"/>
        <w:numPr>
          <w:ilvl w:val="0"/>
          <w:numId w:val="1"/>
        </w:numPr>
        <w:ind w:left="397" w:hanging="397"/>
        <w:rPr>
          <w:rFonts w:cstheme="minorHAnsi"/>
          <w:szCs w:val="24"/>
        </w:rPr>
      </w:pPr>
      <w:r w:rsidRPr="00740718">
        <w:rPr>
          <w:rFonts w:cstheme="minorHAnsi"/>
          <w:szCs w:val="24"/>
        </w:rPr>
        <w:t xml:space="preserve">Zur Einführung dieses Trennverfahrens </w:t>
      </w:r>
      <w:r w:rsidR="009E2400" w:rsidRPr="00740718">
        <w:rPr>
          <w:rFonts w:cstheme="minorHAnsi"/>
          <w:szCs w:val="24"/>
        </w:rPr>
        <w:t>sollte die Lehrkraft das Filtrieren, insbesondere das Falten und Befeuchten eines Rundfilters demonstrieren und erklären.</w:t>
      </w:r>
    </w:p>
    <w:p w:rsidR="009E2400" w:rsidRPr="00740718" w:rsidRDefault="00F26FC3" w:rsidP="00EB6472">
      <w:pPr>
        <w:pStyle w:val="DESY-Aufzhlung"/>
        <w:numPr>
          <w:ilvl w:val="0"/>
          <w:numId w:val="1"/>
        </w:numPr>
        <w:ind w:left="397" w:hanging="397"/>
        <w:rPr>
          <w:rFonts w:cstheme="minorHAnsi"/>
          <w:szCs w:val="24"/>
        </w:rPr>
      </w:pPr>
      <w:r w:rsidRPr="00740718">
        <w:rPr>
          <w:rFonts w:cstheme="minorHAnsi"/>
          <w:szCs w:val="24"/>
        </w:rPr>
        <w:t xml:space="preserve">Um einen Alltagsbezug zu gewährleisten, könnte </w:t>
      </w:r>
      <w:r w:rsidR="009E2400" w:rsidRPr="00740718">
        <w:rPr>
          <w:rFonts w:cstheme="minorHAnsi"/>
          <w:szCs w:val="24"/>
        </w:rPr>
        <w:t>die Demonstration</w:t>
      </w:r>
      <w:r w:rsidRPr="00740718">
        <w:rPr>
          <w:rFonts w:cstheme="minorHAnsi"/>
          <w:szCs w:val="24"/>
        </w:rPr>
        <w:t xml:space="preserve"> am Beispiel </w:t>
      </w:r>
      <w:r w:rsidR="001439A7" w:rsidRPr="00740718">
        <w:rPr>
          <w:rFonts w:cstheme="minorHAnsi"/>
          <w:szCs w:val="24"/>
        </w:rPr>
        <w:t xml:space="preserve">einer </w:t>
      </w:r>
      <w:r w:rsidRPr="00740718">
        <w:rPr>
          <w:rFonts w:cstheme="minorHAnsi"/>
          <w:szCs w:val="24"/>
        </w:rPr>
        <w:t xml:space="preserve">Teezubereitung vorgeführt werden. </w:t>
      </w:r>
      <w:r w:rsidR="009E2400" w:rsidRPr="00740718">
        <w:rPr>
          <w:rFonts w:cstheme="minorHAnsi"/>
          <w:szCs w:val="24"/>
        </w:rPr>
        <w:t xml:space="preserve">Dazu wird eine lose Teemischung mit heißem Wasser aufgegossen. </w:t>
      </w:r>
    </w:p>
    <w:p w:rsidR="001439A7" w:rsidRPr="00740718" w:rsidRDefault="00F26FC3" w:rsidP="00EB6472">
      <w:pPr>
        <w:pStyle w:val="DESY-Aufzhlung"/>
        <w:numPr>
          <w:ilvl w:val="0"/>
          <w:numId w:val="1"/>
        </w:numPr>
        <w:ind w:left="397" w:hanging="397"/>
        <w:rPr>
          <w:rFonts w:cstheme="minorHAnsi"/>
          <w:szCs w:val="24"/>
        </w:rPr>
      </w:pPr>
      <w:r w:rsidRPr="00740718">
        <w:rPr>
          <w:rFonts w:cstheme="minorHAnsi"/>
          <w:szCs w:val="24"/>
        </w:rPr>
        <w:t>Um dieses Gemisch dann so zu trennen, dass die groben Bestandteile entfernt werden</w:t>
      </w:r>
      <w:r w:rsidR="007D42DE" w:rsidRPr="00740718">
        <w:rPr>
          <w:rFonts w:cstheme="minorHAnsi"/>
          <w:szCs w:val="24"/>
        </w:rPr>
        <w:t>, sind folgende Hilfsmittel erforderlich</w:t>
      </w:r>
      <w:r w:rsidRPr="00740718">
        <w:rPr>
          <w:rFonts w:cstheme="minorHAnsi"/>
          <w:szCs w:val="24"/>
        </w:rPr>
        <w:t xml:space="preserve">: </w:t>
      </w:r>
    </w:p>
    <w:p w:rsidR="00384D17" w:rsidRPr="00740718" w:rsidRDefault="00F26FC3" w:rsidP="00EB6472">
      <w:pPr>
        <w:pStyle w:val="DESY-Aufzhlung"/>
        <w:numPr>
          <w:ilvl w:val="1"/>
          <w:numId w:val="3"/>
        </w:numPr>
        <w:ind w:left="709" w:hanging="284"/>
        <w:contextualSpacing/>
        <w:rPr>
          <w:rFonts w:cstheme="minorHAnsi"/>
          <w:szCs w:val="24"/>
        </w:rPr>
      </w:pPr>
      <w:r w:rsidRPr="00740718">
        <w:rPr>
          <w:rFonts w:cstheme="minorHAnsi"/>
          <w:szCs w:val="24"/>
        </w:rPr>
        <w:t xml:space="preserve">1 </w:t>
      </w:r>
      <w:r w:rsidR="007A66D0" w:rsidRPr="00740718">
        <w:rPr>
          <w:rFonts w:cstheme="minorHAnsi"/>
          <w:szCs w:val="24"/>
        </w:rPr>
        <w:t>Filter</w:t>
      </w:r>
      <w:r w:rsidR="001439A7" w:rsidRPr="00740718">
        <w:rPr>
          <w:rFonts w:cstheme="minorHAnsi"/>
          <w:szCs w:val="24"/>
        </w:rPr>
        <w:t xml:space="preserve"> </w:t>
      </w:r>
      <w:r w:rsidR="007A66D0" w:rsidRPr="00740718">
        <w:rPr>
          <w:rFonts w:cstheme="minorHAnsi"/>
          <w:szCs w:val="24"/>
        </w:rPr>
        <w:t>(</w:t>
      </w:r>
      <w:r w:rsidRPr="00740718">
        <w:rPr>
          <w:rFonts w:cstheme="minorHAnsi"/>
          <w:szCs w:val="24"/>
        </w:rPr>
        <w:t>Rundfilter</w:t>
      </w:r>
      <w:r w:rsidR="007A66D0" w:rsidRPr="00740718">
        <w:rPr>
          <w:rFonts w:cstheme="minorHAnsi"/>
          <w:szCs w:val="24"/>
        </w:rPr>
        <w:t>)</w:t>
      </w:r>
    </w:p>
    <w:p w:rsidR="00384D17" w:rsidRPr="00740718" w:rsidRDefault="00F26FC3" w:rsidP="00EB6472">
      <w:pPr>
        <w:pStyle w:val="DESY-Aufzhlung"/>
        <w:numPr>
          <w:ilvl w:val="1"/>
          <w:numId w:val="3"/>
        </w:numPr>
        <w:ind w:left="709" w:hanging="284"/>
        <w:contextualSpacing/>
        <w:rPr>
          <w:rFonts w:cstheme="minorHAnsi"/>
          <w:szCs w:val="24"/>
        </w:rPr>
      </w:pPr>
      <w:r w:rsidRPr="00740718">
        <w:rPr>
          <w:rFonts w:cstheme="minorHAnsi"/>
          <w:szCs w:val="24"/>
        </w:rPr>
        <w:t>1 Trichter</w:t>
      </w:r>
    </w:p>
    <w:p w:rsidR="00384D17" w:rsidRPr="00740718" w:rsidRDefault="00F26FC3" w:rsidP="00EB6472">
      <w:pPr>
        <w:pStyle w:val="DESY-Aufzhlung"/>
        <w:numPr>
          <w:ilvl w:val="1"/>
          <w:numId w:val="3"/>
        </w:numPr>
        <w:ind w:left="709" w:hanging="284"/>
        <w:contextualSpacing/>
        <w:rPr>
          <w:rFonts w:cstheme="minorHAnsi"/>
          <w:szCs w:val="24"/>
        </w:rPr>
      </w:pPr>
      <w:r w:rsidRPr="00740718">
        <w:rPr>
          <w:rFonts w:cstheme="minorHAnsi"/>
          <w:szCs w:val="24"/>
        </w:rPr>
        <w:t xml:space="preserve">1 </w:t>
      </w:r>
      <w:r w:rsidR="001B3BA2" w:rsidRPr="00740718">
        <w:rPr>
          <w:rFonts w:cstheme="minorHAnsi"/>
          <w:szCs w:val="24"/>
        </w:rPr>
        <w:t>Auffang</w:t>
      </w:r>
      <w:r w:rsidR="007A66D0" w:rsidRPr="00740718">
        <w:rPr>
          <w:rFonts w:cstheme="minorHAnsi"/>
          <w:szCs w:val="24"/>
        </w:rPr>
        <w:t>gefäß</w:t>
      </w:r>
      <w:r w:rsidR="001B3BA2" w:rsidRPr="00740718">
        <w:rPr>
          <w:rFonts w:cstheme="minorHAnsi"/>
          <w:szCs w:val="24"/>
        </w:rPr>
        <w:t xml:space="preserve"> (z.B. </w:t>
      </w:r>
      <w:r w:rsidRPr="00740718">
        <w:rPr>
          <w:rFonts w:cstheme="minorHAnsi"/>
          <w:szCs w:val="24"/>
        </w:rPr>
        <w:t>Becherglas</w:t>
      </w:r>
      <w:r w:rsidR="001B3BA2" w:rsidRPr="00740718">
        <w:rPr>
          <w:rFonts w:cstheme="minorHAnsi"/>
          <w:szCs w:val="24"/>
        </w:rPr>
        <w:t>)</w:t>
      </w:r>
    </w:p>
    <w:p w:rsidR="00486FAB" w:rsidRPr="00B5190F" w:rsidRDefault="002E4788" w:rsidP="00B5190F">
      <w:pPr>
        <w:pStyle w:val="DESY-Aufzhlung"/>
        <w:numPr>
          <w:ilvl w:val="1"/>
          <w:numId w:val="3"/>
        </w:numPr>
        <w:ind w:left="709" w:hanging="284"/>
        <w:contextualSpacing/>
        <w:rPr>
          <w:rFonts w:cstheme="minorHAnsi"/>
          <w:szCs w:val="24"/>
        </w:rPr>
      </w:pPr>
      <w:r w:rsidRPr="00740718">
        <w:rPr>
          <w:rFonts w:cstheme="minorHAnsi"/>
          <w:szCs w:val="24"/>
        </w:rPr>
        <w:t>etwas Wasser</w:t>
      </w:r>
    </w:p>
    <w:p w:rsidR="009E2400" w:rsidRPr="00740718" w:rsidRDefault="009E2400" w:rsidP="00A57D73">
      <w:pPr>
        <w:pStyle w:val="Heading2"/>
      </w:pPr>
      <w:r w:rsidRPr="00294889">
        <w:t>Vorbereiten</w:t>
      </w:r>
      <w:r w:rsidR="00486FAB">
        <w:t xml:space="preserve"> des Rundfilters</w:t>
      </w:r>
    </w:p>
    <w:p w:rsidR="00B47EAB" w:rsidRPr="00740718" w:rsidRDefault="004E2956" w:rsidP="00EB6472">
      <w:pPr>
        <w:pStyle w:val="DESY-Aufzhlung"/>
        <w:numPr>
          <w:ilvl w:val="0"/>
          <w:numId w:val="1"/>
        </w:numPr>
        <w:ind w:left="397" w:hanging="397"/>
        <w:rPr>
          <w:rFonts w:cstheme="minorHAnsi"/>
          <w:szCs w:val="24"/>
        </w:rPr>
      </w:pPr>
      <w:r>
        <w:rPr>
          <w:rFonts w:cstheme="minorHAnsi"/>
          <w:noProof/>
          <w:szCs w:val="24"/>
        </w:rPr>
        <w:drawing>
          <wp:anchor distT="0" distB="0" distL="114300" distR="114300" simplePos="0" relativeHeight="251690496" behindDoc="0" locked="0" layoutInCell="1" allowOverlap="1">
            <wp:simplePos x="0" y="0"/>
            <wp:positionH relativeFrom="column">
              <wp:posOffset>192256</wp:posOffset>
            </wp:positionH>
            <wp:positionV relativeFrom="paragraph">
              <wp:posOffset>800735</wp:posOffset>
            </wp:positionV>
            <wp:extent cx="5554137" cy="17791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 Filtrieren_3bil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4137" cy="1779100"/>
                    </a:xfrm>
                    <a:prstGeom prst="rect">
                      <a:avLst/>
                    </a:prstGeom>
                  </pic:spPr>
                </pic:pic>
              </a:graphicData>
            </a:graphic>
            <wp14:sizeRelH relativeFrom="page">
              <wp14:pctWidth>0</wp14:pctWidth>
            </wp14:sizeRelH>
            <wp14:sizeRelV relativeFrom="page">
              <wp14:pctHeight>0</wp14:pctHeight>
            </wp14:sizeRelV>
          </wp:anchor>
        </w:drawing>
      </w:r>
      <w:r w:rsidR="009E2400" w:rsidRPr="00740718">
        <w:rPr>
          <w:rFonts w:cstheme="minorHAnsi"/>
          <w:szCs w:val="24"/>
        </w:rPr>
        <w:t>D</w:t>
      </w:r>
      <w:r w:rsidR="003D4604" w:rsidRPr="00740718">
        <w:rPr>
          <w:rFonts w:cstheme="minorHAnsi"/>
          <w:szCs w:val="24"/>
        </w:rPr>
        <w:t>as</w:t>
      </w:r>
      <w:r w:rsidR="009E2400" w:rsidRPr="00740718">
        <w:rPr>
          <w:rFonts w:cstheme="minorHAnsi"/>
          <w:szCs w:val="24"/>
        </w:rPr>
        <w:t xml:space="preserve"> Rundfilter</w:t>
      </w:r>
      <w:r w:rsidR="003D4604" w:rsidRPr="00740718">
        <w:rPr>
          <w:rFonts w:cstheme="minorHAnsi"/>
          <w:szCs w:val="24"/>
        </w:rPr>
        <w:t>papier</w:t>
      </w:r>
      <w:r w:rsidR="009E2400" w:rsidRPr="00740718">
        <w:rPr>
          <w:rFonts w:cstheme="minorHAnsi"/>
          <w:szCs w:val="24"/>
        </w:rPr>
        <w:t xml:space="preserve"> wird zweimal gefaltet, zuerst genau in der Mitte und danach nicht ganz mittig, sodass eine Seite etwas übersteht.</w:t>
      </w:r>
      <w:r w:rsidR="00B47EAB" w:rsidRPr="00740718">
        <w:rPr>
          <w:rFonts w:cstheme="minorHAnsi"/>
          <w:szCs w:val="24"/>
        </w:rPr>
        <w:t xml:space="preserve"> </w:t>
      </w:r>
      <w:r w:rsidR="009E2400" w:rsidRPr="00740718">
        <w:rPr>
          <w:rFonts w:cstheme="minorHAnsi"/>
          <w:szCs w:val="24"/>
        </w:rPr>
        <w:t>D</w:t>
      </w:r>
      <w:r w:rsidR="00C834D7" w:rsidRPr="00740718">
        <w:rPr>
          <w:rFonts w:cstheme="minorHAnsi"/>
          <w:szCs w:val="24"/>
        </w:rPr>
        <w:t>er</w:t>
      </w:r>
      <w:r w:rsidR="009E2400" w:rsidRPr="00740718">
        <w:rPr>
          <w:rFonts w:cstheme="minorHAnsi"/>
          <w:szCs w:val="24"/>
        </w:rPr>
        <w:t xml:space="preserve"> g</w:t>
      </w:r>
      <w:r w:rsidR="00C834D7" w:rsidRPr="00740718">
        <w:rPr>
          <w:rFonts w:cstheme="minorHAnsi"/>
          <w:szCs w:val="24"/>
        </w:rPr>
        <w:t>rößere Teil</w:t>
      </w:r>
      <w:r w:rsidR="009E2400" w:rsidRPr="00740718">
        <w:rPr>
          <w:rFonts w:cstheme="minorHAnsi"/>
          <w:szCs w:val="24"/>
        </w:rPr>
        <w:t xml:space="preserve"> </w:t>
      </w:r>
      <w:r w:rsidR="00C834D7" w:rsidRPr="00740718">
        <w:rPr>
          <w:rFonts w:cstheme="minorHAnsi"/>
          <w:szCs w:val="24"/>
        </w:rPr>
        <w:t>wird geöffnet, dadurch entsteht eine kleine Tüte</w:t>
      </w:r>
    </w:p>
    <w:p w:rsidR="00B47EAB" w:rsidRPr="00740718" w:rsidRDefault="00B47EAB" w:rsidP="00294889">
      <w:pPr>
        <w:pStyle w:val="DESY-Aufzhlung"/>
        <w:ind w:left="397"/>
        <w:rPr>
          <w:rFonts w:cstheme="minorHAnsi"/>
          <w:szCs w:val="24"/>
        </w:rPr>
      </w:pPr>
    </w:p>
    <w:p w:rsidR="00AF746D" w:rsidRPr="00740718" w:rsidRDefault="00100D88" w:rsidP="00EB6472">
      <w:pPr>
        <w:pStyle w:val="DESY-Aufzhlung"/>
        <w:numPr>
          <w:ilvl w:val="0"/>
          <w:numId w:val="1"/>
        </w:numPr>
        <w:ind w:left="397" w:hanging="397"/>
        <w:rPr>
          <w:rFonts w:cstheme="minorHAnsi"/>
          <w:szCs w:val="24"/>
        </w:rPr>
      </w:pPr>
      <w:r w:rsidRPr="00740718">
        <w:rPr>
          <w:rFonts w:cstheme="minorHAnsi"/>
          <w:szCs w:val="24"/>
        </w:rPr>
        <w:t>Der so vorbereitete Rundfilter wird</w:t>
      </w:r>
      <w:r w:rsidR="009E2400" w:rsidRPr="00740718">
        <w:rPr>
          <w:rFonts w:cstheme="minorHAnsi"/>
          <w:szCs w:val="24"/>
        </w:rPr>
        <w:t xml:space="preserve"> in den Trichter gehalten und etwas angefeuchtet. Nach dieser Vorbehandlung haftet der</w:t>
      </w:r>
      <w:r w:rsidR="00DD264B" w:rsidRPr="00740718">
        <w:rPr>
          <w:rFonts w:cstheme="minorHAnsi"/>
          <w:szCs w:val="24"/>
        </w:rPr>
        <w:t xml:space="preserve"> </w:t>
      </w:r>
      <w:r w:rsidR="009E2400" w:rsidRPr="00740718">
        <w:rPr>
          <w:rFonts w:cstheme="minorHAnsi"/>
          <w:szCs w:val="24"/>
        </w:rPr>
        <w:t xml:space="preserve">Rundfilter gut im Trichter. </w:t>
      </w:r>
    </w:p>
    <w:p w:rsidR="00AF746D" w:rsidRPr="00740718" w:rsidRDefault="00AF746D" w:rsidP="00EB6472">
      <w:pPr>
        <w:pStyle w:val="DESY-Aufzhlung"/>
        <w:numPr>
          <w:ilvl w:val="0"/>
          <w:numId w:val="1"/>
        </w:numPr>
        <w:ind w:left="397" w:hanging="397"/>
        <w:rPr>
          <w:rFonts w:cstheme="minorHAnsi"/>
          <w:szCs w:val="24"/>
        </w:rPr>
      </w:pPr>
      <w:r w:rsidRPr="00740718">
        <w:rPr>
          <w:rFonts w:cstheme="minorHAnsi"/>
          <w:szCs w:val="24"/>
        </w:rPr>
        <w:lastRenderedPageBreak/>
        <w:t>Das Falten des Rundfilters und das anschließende Einlegen in den Trichter sollte von den Schülerinnen und Schülern geübt werden, damit diese Kompetenz bei dem nachfolgenden Schülerversuch verfügbar ist.</w:t>
      </w:r>
    </w:p>
    <w:p w:rsidR="009E2400" w:rsidRPr="00740718" w:rsidRDefault="009E2400" w:rsidP="00EB6472">
      <w:pPr>
        <w:pStyle w:val="DESY-Aufzhlung"/>
        <w:numPr>
          <w:ilvl w:val="0"/>
          <w:numId w:val="1"/>
        </w:numPr>
        <w:ind w:left="397" w:hanging="397"/>
        <w:rPr>
          <w:rFonts w:cstheme="minorHAnsi"/>
          <w:szCs w:val="24"/>
        </w:rPr>
      </w:pPr>
      <w:r w:rsidRPr="00740718">
        <w:rPr>
          <w:rFonts w:cstheme="minorHAnsi"/>
          <w:szCs w:val="24"/>
        </w:rPr>
        <w:t xml:space="preserve">Nun kann der aufgebrühte Tee durch den Trichter gegossen werden. </w:t>
      </w:r>
    </w:p>
    <w:p w:rsidR="009E2400" w:rsidRPr="00740718" w:rsidRDefault="009E2400" w:rsidP="00EB6472">
      <w:pPr>
        <w:pStyle w:val="DESY-Aufzhlung"/>
        <w:numPr>
          <w:ilvl w:val="0"/>
          <w:numId w:val="1"/>
        </w:numPr>
        <w:ind w:left="397" w:hanging="397"/>
        <w:rPr>
          <w:rFonts w:cstheme="minorHAnsi"/>
          <w:szCs w:val="24"/>
        </w:rPr>
      </w:pPr>
      <w:r w:rsidRPr="00740718">
        <w:rPr>
          <w:rFonts w:cstheme="minorHAnsi"/>
          <w:szCs w:val="24"/>
        </w:rPr>
        <w:t>In diesem Fall ist das Filtrat der eigentliche Tee und die Krümel sind der Rückstand.</w:t>
      </w:r>
    </w:p>
    <w:p w:rsidR="007D5EA4" w:rsidRPr="00740718" w:rsidRDefault="007D5EA4" w:rsidP="00EB6472">
      <w:pPr>
        <w:pStyle w:val="DESY-Aufzhlung"/>
        <w:numPr>
          <w:ilvl w:val="0"/>
          <w:numId w:val="1"/>
        </w:numPr>
        <w:ind w:left="397" w:hanging="397"/>
        <w:rPr>
          <w:rFonts w:cstheme="minorHAnsi"/>
          <w:szCs w:val="24"/>
        </w:rPr>
      </w:pPr>
      <w:r w:rsidRPr="00740718">
        <w:rPr>
          <w:rFonts w:cstheme="minorHAnsi"/>
          <w:szCs w:val="24"/>
        </w:rPr>
        <w:t xml:space="preserve">Zum Herstellen des Schmutzwassers wird Erde in Wasser </w:t>
      </w:r>
      <w:r w:rsidR="00DD264B" w:rsidRPr="00740718">
        <w:rPr>
          <w:rFonts w:cstheme="minorHAnsi"/>
          <w:szCs w:val="24"/>
        </w:rPr>
        <w:t xml:space="preserve">gegeben. Das Gemisch wird gründlich umgerührt </w:t>
      </w:r>
      <w:r w:rsidRPr="00740718">
        <w:rPr>
          <w:rFonts w:cstheme="minorHAnsi"/>
          <w:szCs w:val="24"/>
        </w:rPr>
        <w:t>und anschließend dekantiert. Auch das Salzwasser muss vorbereitet werden.</w:t>
      </w:r>
    </w:p>
    <w:p w:rsidR="006E1F91" w:rsidRPr="00294889" w:rsidRDefault="006E1F91">
      <w:pPr>
        <w:spacing w:after="160" w:line="259" w:lineRule="auto"/>
        <w:rPr>
          <w:rFonts w:asciiTheme="minorHAnsi" w:hAnsiTheme="minorHAnsi" w:cstheme="minorHAnsi"/>
          <w:szCs w:val="24"/>
        </w:rPr>
      </w:pPr>
      <w:r w:rsidRPr="00740718">
        <w:rPr>
          <w:rFonts w:asciiTheme="minorHAnsi" w:hAnsiTheme="minorHAnsi" w:cstheme="minorHAnsi"/>
          <w:color w:val="FF0000"/>
          <w:szCs w:val="24"/>
        </w:rPr>
        <w:br w:type="page"/>
      </w:r>
    </w:p>
    <w:p w:rsidR="00294889" w:rsidRPr="00294889" w:rsidRDefault="00294889" w:rsidP="00294889">
      <w:pPr>
        <w:pStyle w:val="DESY-Protokoll-Titel"/>
        <w:spacing w:line="210" w:lineRule="exact"/>
        <w:rPr>
          <w:b w:val="0"/>
        </w:rPr>
      </w:pPr>
      <w:r w:rsidRPr="00294889">
        <w:lastRenderedPageBreak/>
        <w:t>Protokoll</w:t>
      </w:r>
      <w:r w:rsidRPr="00294889">
        <w:rPr>
          <w:b w:val="0"/>
        </w:rPr>
        <w:t xml:space="preserve"> Trennen von Stoffgemischen mit Hilfe des Filtrierens</w:t>
      </w:r>
    </w:p>
    <w:p w:rsidR="006E3F02" w:rsidRPr="00740718" w:rsidRDefault="00294889" w:rsidP="00294889">
      <w:pPr>
        <w:pStyle w:val="DESY-Comic-H1"/>
      </w:pPr>
      <w:r>
        <w:t>Lösungsvorschlag.</w:t>
      </w:r>
    </w:p>
    <w:p w:rsidR="006E3F02" w:rsidRPr="00740718" w:rsidRDefault="00396A4D" w:rsidP="004333C1">
      <w:pPr>
        <w:pStyle w:val="NoSpacing"/>
        <w:rPr>
          <w:rFonts w:cstheme="minorHAnsi"/>
          <w:szCs w:val="24"/>
        </w:rPr>
      </w:pPr>
      <w:r>
        <w:rPr>
          <w:noProof/>
        </w:rPr>
        <mc:AlternateContent>
          <mc:Choice Requires="wps">
            <w:drawing>
              <wp:anchor distT="45720" distB="45720" distL="114300" distR="114300" simplePos="0" relativeHeight="251674112" behindDoc="0" locked="0" layoutInCell="1" allowOverlap="1" wp14:anchorId="5D4171B0" wp14:editId="32B34222">
                <wp:simplePos x="0" y="0"/>
                <wp:positionH relativeFrom="margin">
                  <wp:posOffset>1791970</wp:posOffset>
                </wp:positionH>
                <wp:positionV relativeFrom="paragraph">
                  <wp:posOffset>220980</wp:posOffset>
                </wp:positionV>
                <wp:extent cx="3957955" cy="2569210"/>
                <wp:effectExtent l="0" t="0" r="0" b="2540"/>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2569210"/>
                        </a:xfrm>
                        <a:prstGeom prst="rect">
                          <a:avLst/>
                        </a:prstGeom>
                        <a:noFill/>
                        <a:ln w="9525">
                          <a:noFill/>
                          <a:miter lim="800000"/>
                          <a:headEnd/>
                          <a:tailEnd/>
                        </a:ln>
                      </wps:spPr>
                      <wps:txbx>
                        <w:txbxContent>
                          <w:p w:rsidR="00294889" w:rsidRPr="00294889" w:rsidRDefault="00FF38A4" w:rsidP="00294889">
                            <w:r>
                              <w:t>S</w:t>
                            </w:r>
                            <w:r w:rsidR="00294889" w:rsidRPr="00294889">
                              <w:t xml:space="preserve">ina und Till haben die Nachbarin eingeladen. Frau Schulz trinkt gern Tee, doch in der Küche stellen die Kinder fest, dass die Schachtel mit den Teebeuteln leer ist. Es gibt nur noch losen Tee. </w:t>
                            </w:r>
                            <w:r w:rsidR="00294889" w:rsidRPr="00FF38A4">
                              <w:rPr>
                                <w:i/>
                              </w:rPr>
                              <w:t>„Das macht nichts“</w:t>
                            </w:r>
                            <w:r w:rsidR="00294889" w:rsidRPr="00294889">
                              <w:t xml:space="preserve">, meint Till, </w:t>
                            </w:r>
                            <w:r w:rsidR="00294889" w:rsidRPr="00FF38A4">
                              <w:rPr>
                                <w:i/>
                              </w:rPr>
                              <w:t>„wir brühen den Tee auf und gießen ihn dann durch einen Filter. Das Filtrieren haben wir doch heute im Nawi-Unterricht besprochen.“</w:t>
                            </w:r>
                            <w:r w:rsidR="00294889" w:rsidRPr="00294889">
                              <w:t xml:space="preserve"> Sina schaut aufmerksam zu. </w:t>
                            </w:r>
                            <w:r w:rsidR="00294889" w:rsidRPr="00FF38A4">
                              <w:rPr>
                                <w:i/>
                              </w:rPr>
                              <w:t>„Lassen sich eigentlich alle flüssigen Gemische durch Filtrieren trennen?“</w:t>
                            </w:r>
                            <w:r w:rsidR="00294889" w:rsidRPr="00294889">
                              <w:t xml:space="preserve">, fragt sie Till. Till überlegt kurz und schlägt dann vor: </w:t>
                            </w:r>
                            <w:r w:rsidR="00294889" w:rsidRPr="00FF38A4">
                              <w:rPr>
                                <w:i/>
                              </w:rPr>
                              <w:t>„Wenn Frau Schulz nach Hause gegangen ist, probieren wir es einfach aus. Filterpapier ist ja noch genug 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171B0" id="_x0000_t202" coordsize="21600,21600" o:spt="202" path="m,l,21600r21600,l21600,xe">
                <v:stroke joinstyle="miter"/>
                <v:path gradientshapeok="t" o:connecttype="rect"/>
              </v:shapetype>
              <v:shape id="Textfeld 16" o:spid="_x0000_s1026" type="#_x0000_t202" style="position:absolute;margin-left:141.1pt;margin-top:17.4pt;width:311.65pt;height:202.3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" filled="f" stroked="f">
                <v:textbox>
                  <w:txbxContent>
                    <w:p w:rsidR="00294889" w:rsidRPr="00294889" w:rsidRDefault="00FF38A4" w:rsidP="00294889">
                      <w:r>
                        <w:t>S</w:t>
                      </w:r>
                      <w:r w:rsidR="00294889" w:rsidRPr="00294889">
                        <w:t xml:space="preserve">ina und Till haben die Nachbarin eingeladen. Frau Schulz trinkt gern Tee, doch in der Küche stellen die Kinder fest, dass die Schachtel mit den Teebeuteln leer ist. Es gibt nur noch losen Tee. </w:t>
                      </w:r>
                      <w:r w:rsidR="00294889" w:rsidRPr="00FF38A4">
                        <w:rPr>
                          <w:i/>
                        </w:rPr>
                        <w:t>„Das macht nichts“</w:t>
                      </w:r>
                      <w:r w:rsidR="00294889" w:rsidRPr="00294889">
                        <w:t xml:space="preserve">, meint Till, </w:t>
                      </w:r>
                      <w:r w:rsidR="00294889" w:rsidRPr="00FF38A4">
                        <w:rPr>
                          <w:i/>
                        </w:rPr>
                        <w:t>„wir brühen den Tee auf und gießen ihn dann durch einen Filter. Das Filtrieren haben wir doch heute im Nawi-Unterricht besprochen.“</w:t>
                      </w:r>
                      <w:r w:rsidR="00294889" w:rsidRPr="00294889">
                        <w:t xml:space="preserve"> Sina schaut aufmerksam zu. </w:t>
                      </w:r>
                      <w:r w:rsidR="00294889" w:rsidRPr="00FF38A4">
                        <w:rPr>
                          <w:i/>
                        </w:rPr>
                        <w:t>„Lassen sich eigentlich alle flüssigen Gemische durch Filtrieren trennen?“</w:t>
                      </w:r>
                      <w:r w:rsidR="00294889" w:rsidRPr="00294889">
                        <w:t xml:space="preserve">, fragt sie Till. Till überlegt kurz und schlägt dann vor: </w:t>
                      </w:r>
                      <w:r w:rsidR="00294889" w:rsidRPr="00FF38A4">
                        <w:rPr>
                          <w:i/>
                        </w:rPr>
                        <w:t>„Wenn Frau Schulz nach Hause gegangen ist, probieren wir es einfach aus. Filterpapier ist ja noch genug da.“</w:t>
                      </w:r>
                    </w:p>
                  </w:txbxContent>
                </v:textbox>
                <w10:wrap type="square" anchorx="margin"/>
              </v:shape>
            </w:pict>
          </mc:Fallback>
        </mc:AlternateContent>
      </w:r>
      <w:r w:rsidR="00C845FE">
        <w:rPr>
          <w:rFonts w:asciiTheme="minorHAnsi" w:hAnsiTheme="minorHAnsi" w:cstheme="minorHAnsi"/>
          <w:noProof/>
          <w:szCs w:val="24"/>
        </w:rPr>
        <w:drawing>
          <wp:anchor distT="0" distB="0" distL="114300" distR="114300" simplePos="0" relativeHeight="251670016" behindDoc="1" locked="0" layoutInCell="1" allowOverlap="1" wp14:anchorId="4788FB13" wp14:editId="6D14EE67">
            <wp:simplePos x="0" y="0"/>
            <wp:positionH relativeFrom="column">
              <wp:posOffset>-134620</wp:posOffset>
            </wp:positionH>
            <wp:positionV relativeFrom="paragraph">
              <wp:posOffset>247015</wp:posOffset>
            </wp:positionV>
            <wp:extent cx="1644015" cy="21596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015" cy="2159635"/>
                    </a:xfrm>
                    <a:prstGeom prst="rect">
                      <a:avLst/>
                    </a:prstGeom>
                  </pic:spPr>
                </pic:pic>
              </a:graphicData>
            </a:graphic>
            <wp14:sizeRelH relativeFrom="page">
              <wp14:pctWidth>0</wp14:pctWidth>
            </wp14:sizeRelH>
            <wp14:sizeRelV relativeFrom="page">
              <wp14:pctHeight>0</wp14:pctHeight>
            </wp14:sizeRelV>
          </wp:anchor>
        </w:drawing>
      </w:r>
    </w:p>
    <w:p w:rsidR="00294889" w:rsidRPr="00740718" w:rsidRDefault="00294889" w:rsidP="00FF38A4">
      <w:pPr>
        <w:spacing w:after="0" w:line="240" w:lineRule="auto"/>
        <w:rPr>
          <w:rFonts w:cstheme="minorHAnsi"/>
          <w:szCs w:val="24"/>
        </w:rPr>
      </w:pPr>
    </w:p>
    <w:p w:rsidR="00F65FFE" w:rsidRPr="00FF38A4" w:rsidRDefault="00C17668" w:rsidP="00FF38A4">
      <w:pPr>
        <w:pStyle w:val="DESY-Comic-H2"/>
      </w:pPr>
      <w:r w:rsidRPr="00C17668">
        <w:rPr>
          <w:noProof/>
          <w:lang w:eastAsia="de-DE"/>
        </w:rPr>
        <w:drawing>
          <wp:anchor distT="0" distB="0" distL="114300" distR="114300" simplePos="0" relativeHeight="251677184" behindDoc="0" locked="0" layoutInCell="1" allowOverlap="1" wp14:anchorId="4ADF3528" wp14:editId="70071B2A">
            <wp:simplePos x="0" y="0"/>
            <wp:positionH relativeFrom="margin">
              <wp:posOffset>5189220</wp:posOffset>
            </wp:positionH>
            <wp:positionV relativeFrom="paragraph">
              <wp:posOffset>319405</wp:posOffset>
            </wp:positionV>
            <wp:extent cx="428264" cy="792000"/>
            <wp:effectExtent l="0" t="0" r="0" b="8255"/>
            <wp:wrapSquare wrapText="bothSides"/>
            <wp:docPr id="18" name="Grafik 18"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8A4">
        <w:t>AUFGABE</w:t>
      </w:r>
    </w:p>
    <w:p w:rsidR="00A30C8C" w:rsidRPr="00740718" w:rsidRDefault="006E3F02" w:rsidP="00FF38A4">
      <w:r w:rsidRPr="00740718">
        <w:t>Drei Gemische</w:t>
      </w:r>
      <w:r w:rsidR="00EE7040" w:rsidRPr="00740718">
        <w:t xml:space="preserve"> Cola, Schmutzwasser und Salzwasser</w:t>
      </w:r>
      <w:r w:rsidRPr="00740718">
        <w:t xml:space="preserve"> stehen bereit und sollen getrennt werden. </w:t>
      </w:r>
    </w:p>
    <w:p w:rsidR="006E3F02" w:rsidRPr="00740718" w:rsidRDefault="00C17668" w:rsidP="00FF38A4">
      <w:r w:rsidRPr="00C17668">
        <w:rPr>
          <w:noProof/>
          <w:lang w:eastAsia="de-DE"/>
        </w:rPr>
        <w:drawing>
          <wp:anchor distT="0" distB="0" distL="114300" distR="114300" simplePos="0" relativeHeight="251676160" behindDoc="0" locked="0" layoutInCell="1" allowOverlap="1" wp14:anchorId="63D6CA32" wp14:editId="4217D3B4">
            <wp:simplePos x="0" y="0"/>
            <wp:positionH relativeFrom="margin">
              <wp:posOffset>5241925</wp:posOffset>
            </wp:positionH>
            <wp:positionV relativeFrom="paragraph">
              <wp:posOffset>391160</wp:posOffset>
            </wp:positionV>
            <wp:extent cx="678712" cy="792000"/>
            <wp:effectExtent l="0" t="0" r="7620" b="8255"/>
            <wp:wrapSquare wrapText="bothSides"/>
            <wp:docPr id="17" name="Grafik 17"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02" w:rsidRPr="00740718">
        <w:t xml:space="preserve">Finde heraus, ob </w:t>
      </w:r>
      <w:r w:rsidR="006E3F02" w:rsidRPr="00FF38A4">
        <w:t>das</w:t>
      </w:r>
      <w:r w:rsidR="006E3F02" w:rsidRPr="00740718">
        <w:t xml:space="preserve"> Filtrieren für alle drei ein geeignetes Trennverfahren ist. Begründe deine Antwort.</w:t>
      </w:r>
    </w:p>
    <w:p w:rsidR="00A30C8C" w:rsidRPr="00FF38A4" w:rsidRDefault="00486FAB" w:rsidP="00FF38A4">
      <w:pPr>
        <w:pStyle w:val="DESY-Comic-H2"/>
      </w:pPr>
      <w:r>
        <w:t>VERMUTUNG</w:t>
      </w:r>
    </w:p>
    <w:p w:rsidR="006E3F02" w:rsidRPr="00FF38A4" w:rsidRDefault="00C845FE" w:rsidP="00FF38A4">
      <w:pPr>
        <w:pStyle w:val="DESY-Protokoll-Blau"/>
      </w:pPr>
      <w:r>
        <w:rPr>
          <w:rFonts w:asciiTheme="minorHAnsi" w:hAnsiTheme="minorHAnsi" w:cstheme="minorHAnsi"/>
          <w:noProof/>
          <w:szCs w:val="24"/>
        </w:rPr>
        <mc:AlternateContent>
          <mc:Choice Requires="wpg">
            <w:drawing>
              <wp:anchor distT="0" distB="0" distL="114300" distR="114300" simplePos="0" relativeHeight="251686400" behindDoc="0" locked="0" layoutInCell="1" allowOverlap="1" wp14:anchorId="576FA9A2" wp14:editId="71CB91D4">
                <wp:simplePos x="0" y="0"/>
                <wp:positionH relativeFrom="page">
                  <wp:align>center</wp:align>
                </wp:positionH>
                <wp:positionV relativeFrom="paragraph">
                  <wp:posOffset>906568</wp:posOffset>
                </wp:positionV>
                <wp:extent cx="3264535" cy="2600960"/>
                <wp:effectExtent l="76200" t="95250" r="69215" b="85090"/>
                <wp:wrapTopAndBottom/>
                <wp:docPr id="37" name="Gruppieren 37"/>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38" name="Grafik 38"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39" name="Textfeld 2"/>
                        <wps:cNvSpPr txBox="1">
                          <a:spLocks noChangeArrowheads="1"/>
                        </wps:cNvSpPr>
                        <wps:spPr bwMode="auto">
                          <a:xfrm>
                            <a:off x="360218" y="544944"/>
                            <a:ext cx="2705099" cy="1774921"/>
                          </a:xfrm>
                          <a:prstGeom prst="rect">
                            <a:avLst/>
                          </a:prstGeom>
                          <a:noFill/>
                          <a:ln w="9525">
                            <a:noFill/>
                            <a:miter lim="800000"/>
                            <a:headEnd/>
                            <a:tailEnd/>
                          </a:ln>
                        </wps:spPr>
                        <wps:txb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wps:txbx>
                        <wps:bodyPr rot="0" vert="horz" wrap="square" lIns="91440" tIns="45720" rIns="91440" bIns="45720" anchor="t" anchorCtr="0">
                          <a:noAutofit/>
                        </wps:bodyPr>
                      </wps:wsp>
                    </wpg:wgp>
                  </a:graphicData>
                </a:graphic>
              </wp:anchor>
            </w:drawing>
          </mc:Choice>
          <mc:Fallback>
            <w:pict>
              <v:group w14:anchorId="576FA9A2" id="Gruppieren 37" o:spid="_x0000_s1027" style="position:absolute;margin-left:0;margin-top:71.4pt;width:257.05pt;height:204.8pt;z-index:251686400;mso-position-horizontal:center;mso-position-horizontal-relative:page"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8" o:spid="_x0000_s1028" type="#_x0000_t75" style="position:absolute;width:32645;height:26009;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">
                  <v:imagedata r:id="rId13" o:title="postit_horizontal_"/>
                </v:shape>
                <v:shape id="Textfeld 2" o:spid="_x0000_s1029" type="#_x0000_t202" style="position:absolute;left:3602;top:5449;width:27051;height:1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v:textbox>
                </v:shape>
                <w10:wrap type="topAndBottom" anchorx="page"/>
              </v:group>
            </w:pict>
          </mc:Fallback>
        </mc:AlternateContent>
      </w:r>
      <w:r w:rsidR="006E3F02" w:rsidRPr="00FF38A4">
        <w:t xml:space="preserve">Ich </w:t>
      </w:r>
      <w:r w:rsidR="003D4604" w:rsidRPr="00FF38A4">
        <w:t>vermute,</w:t>
      </w:r>
      <w:r w:rsidR="006E3F02" w:rsidRPr="00FF38A4">
        <w:t xml:space="preserve"> es geht nur bei </w:t>
      </w:r>
      <w:r w:rsidR="00B155BC" w:rsidRPr="00FF38A4">
        <w:t>Schmutzwasser</w:t>
      </w:r>
      <w:r w:rsidR="00A30C8C" w:rsidRPr="00FF38A4">
        <w:t>, denn nur in diesem Gemisch gibt es Körnchen.</w:t>
      </w:r>
    </w:p>
    <w:p w:rsidR="004333C1" w:rsidRPr="00C845FE" w:rsidRDefault="004333C1" w:rsidP="00C845FE">
      <w:pPr>
        <w:pStyle w:val="DESY-Comic-H2"/>
        <w:spacing w:line="380" w:lineRule="exact"/>
      </w:pPr>
      <w:r w:rsidRPr="00C845FE">
        <w:lastRenderedPageBreak/>
        <w:t>Vervollständige die Materialliste</w:t>
      </w:r>
    </w:p>
    <w:p w:rsidR="00A30C8C" w:rsidRPr="00C845FE" w:rsidRDefault="00D95DB1" w:rsidP="00EB6472">
      <w:pPr>
        <w:pStyle w:val="DESY-Protokoll-Blau"/>
        <w:numPr>
          <w:ilvl w:val="0"/>
          <w:numId w:val="6"/>
        </w:numPr>
        <w:ind w:left="397" w:hanging="397"/>
        <w:contextualSpacing/>
      </w:pPr>
      <w:r w:rsidRPr="00C845FE">
        <w:t xml:space="preserve">3 </w:t>
      </w:r>
      <w:r w:rsidR="00A30C8C" w:rsidRPr="00C845FE">
        <w:t>Bechergl</w:t>
      </w:r>
      <w:r w:rsidRPr="00C845FE">
        <w:t>ä</w:t>
      </w:r>
      <w:r w:rsidR="00A30C8C" w:rsidRPr="00C845FE">
        <w:t>s</w:t>
      </w:r>
      <w:r w:rsidRPr="00C845FE">
        <w:t>er</w:t>
      </w:r>
    </w:p>
    <w:p w:rsidR="00A30C8C" w:rsidRPr="00C845FE" w:rsidRDefault="005B5F8B" w:rsidP="00EB6472">
      <w:pPr>
        <w:pStyle w:val="DESY-Protokoll-Blau"/>
        <w:numPr>
          <w:ilvl w:val="0"/>
          <w:numId w:val="6"/>
        </w:numPr>
        <w:ind w:left="397" w:hanging="397"/>
        <w:contextualSpacing/>
      </w:pPr>
      <w:r w:rsidRPr="00C845FE">
        <w:t>Trichter</w:t>
      </w:r>
    </w:p>
    <w:p w:rsidR="00A30C8C" w:rsidRPr="00C845FE" w:rsidRDefault="005B5F8B" w:rsidP="00EB6472">
      <w:pPr>
        <w:pStyle w:val="DESY-Protokoll-Blau"/>
        <w:numPr>
          <w:ilvl w:val="0"/>
          <w:numId w:val="6"/>
        </w:numPr>
        <w:ind w:left="397" w:hanging="397"/>
        <w:contextualSpacing/>
      </w:pPr>
      <w:r w:rsidRPr="00C845FE">
        <w:t>3 Rundfilter</w:t>
      </w:r>
    </w:p>
    <w:p w:rsidR="004333C1" w:rsidRPr="00C845FE" w:rsidRDefault="0099791B" w:rsidP="00EB6472">
      <w:pPr>
        <w:pStyle w:val="DESY-Protokoll-Blau"/>
        <w:numPr>
          <w:ilvl w:val="0"/>
          <w:numId w:val="6"/>
        </w:numPr>
        <w:ind w:left="397" w:hanging="397"/>
        <w:contextualSpacing/>
      </w:pPr>
      <w:r w:rsidRPr="00C845FE">
        <w:t>etwas Wasser zum Anfeuchten des Filterpapiers</w:t>
      </w:r>
    </w:p>
    <w:p w:rsidR="00DD264B" w:rsidRPr="00740718" w:rsidRDefault="004333C1" w:rsidP="00C17668">
      <w:pPr>
        <w:pStyle w:val="DESY-Comic-H2"/>
        <w:spacing w:line="380" w:lineRule="exact"/>
        <w:rPr>
          <w:rFonts w:asciiTheme="minorHAnsi" w:hAnsiTheme="minorHAnsi" w:cstheme="minorHAnsi"/>
          <w:sz w:val="24"/>
          <w:szCs w:val="24"/>
        </w:rPr>
      </w:pPr>
      <w:r w:rsidRPr="00FF38A4">
        <w:t>DURCHFÜHRUNG</w:t>
      </w:r>
    </w:p>
    <w:p w:rsidR="00DD264B" w:rsidRPr="003F6D09" w:rsidRDefault="005B5F8B" w:rsidP="00EB6472">
      <w:pPr>
        <w:pStyle w:val="DESY-Protokoll-Nummerierung"/>
        <w:numPr>
          <w:ilvl w:val="0"/>
          <w:numId w:val="4"/>
        </w:numPr>
        <w:ind w:left="397" w:hanging="397"/>
      </w:pPr>
      <w:r w:rsidRPr="003F6D09">
        <w:t>Falte die Rundfilter</w:t>
      </w:r>
      <w:r w:rsidR="00DD264B" w:rsidRPr="003F6D09">
        <w:t>.</w:t>
      </w:r>
      <w:r w:rsidRPr="003F6D09">
        <w:t xml:space="preserve"> </w:t>
      </w:r>
    </w:p>
    <w:p w:rsidR="00DD264B" w:rsidRPr="003F6D09" w:rsidRDefault="00294940" w:rsidP="00EB6472">
      <w:pPr>
        <w:pStyle w:val="DESY-Protokoll-Nummerierung"/>
        <w:numPr>
          <w:ilvl w:val="0"/>
          <w:numId w:val="4"/>
        </w:numPr>
        <w:ind w:left="397" w:hanging="397"/>
      </w:pPr>
      <w:r w:rsidRPr="003F6D09">
        <w:t xml:space="preserve">Lege einen vorbereiteten Filter </w:t>
      </w:r>
      <w:r w:rsidR="005B5F8B" w:rsidRPr="003F6D09">
        <w:t>in den Trichter ein</w:t>
      </w:r>
      <w:r w:rsidR="00DD264B" w:rsidRPr="003F6D09">
        <w:t>.</w:t>
      </w:r>
    </w:p>
    <w:p w:rsidR="00DD264B" w:rsidRPr="003F6D09" w:rsidRDefault="005B5F8B" w:rsidP="00EB6472">
      <w:pPr>
        <w:pStyle w:val="DESY-Protokoll-Nummerierung"/>
        <w:numPr>
          <w:ilvl w:val="0"/>
          <w:numId w:val="4"/>
        </w:numPr>
        <w:ind w:left="397" w:hanging="397"/>
      </w:pPr>
      <w:r w:rsidRPr="003F6D09">
        <w:t>Befeuchte das Filterpapier</w:t>
      </w:r>
      <w:r w:rsidR="00DD264B" w:rsidRPr="003F6D09">
        <w:t>.</w:t>
      </w:r>
      <w:r w:rsidRPr="003F6D09">
        <w:t xml:space="preserve"> </w:t>
      </w:r>
    </w:p>
    <w:p w:rsidR="00DD264B" w:rsidRPr="003F6D09" w:rsidRDefault="00DD264B" w:rsidP="00EB6472">
      <w:pPr>
        <w:pStyle w:val="DESY-Protokoll-Nummerierung"/>
        <w:numPr>
          <w:ilvl w:val="0"/>
          <w:numId w:val="4"/>
        </w:numPr>
        <w:ind w:left="397" w:hanging="397"/>
      </w:pPr>
      <w:r w:rsidRPr="003F6D09">
        <w:t>F</w:t>
      </w:r>
      <w:r w:rsidR="00294940" w:rsidRPr="003F6D09">
        <w:t>iltriere ein Gemisch</w:t>
      </w:r>
      <w:r w:rsidRPr="003F6D09">
        <w:t>.</w:t>
      </w:r>
    </w:p>
    <w:p w:rsidR="005B5F8B" w:rsidRPr="003F6D09" w:rsidRDefault="00294940" w:rsidP="00EB6472">
      <w:pPr>
        <w:pStyle w:val="DESY-Protokoll-Nummerierung"/>
        <w:numPr>
          <w:ilvl w:val="0"/>
          <w:numId w:val="4"/>
        </w:numPr>
        <w:ind w:left="397" w:hanging="397"/>
      </w:pPr>
      <w:r w:rsidRPr="003F6D09">
        <w:t>Wiederhole den Vorgang für die anderen Gemische</w:t>
      </w:r>
      <w:r w:rsidR="00DD264B" w:rsidRPr="003F6D09">
        <w:t>.</w:t>
      </w:r>
      <w:r w:rsidR="005B5F8B" w:rsidRPr="003F6D09">
        <w:t xml:space="preserve"> </w:t>
      </w:r>
    </w:p>
    <w:p w:rsidR="006929BE" w:rsidRPr="003F6D09" w:rsidRDefault="003F6D09" w:rsidP="003F6D09">
      <w:pPr>
        <w:pStyle w:val="DESY-Comic-H2"/>
        <w:spacing w:line="380" w:lineRule="exact"/>
      </w:pPr>
      <w:r>
        <w:t>BEOBACHTUNG</w:t>
      </w:r>
    </w:p>
    <w:p w:rsidR="006929BE" w:rsidRPr="00740718" w:rsidRDefault="006929BE" w:rsidP="004333C1">
      <w:pPr>
        <w:spacing w:after="0" w:line="240" w:lineRule="auto"/>
        <w:rPr>
          <w:rFonts w:asciiTheme="minorHAnsi" w:hAnsiTheme="minorHAnsi" w:cstheme="minorHAnsi"/>
          <w:szCs w:val="24"/>
        </w:rPr>
      </w:pPr>
      <w:r w:rsidRPr="00740718">
        <w:rPr>
          <w:rFonts w:asciiTheme="minorHAnsi" w:hAnsiTheme="minorHAnsi" w:cstheme="minorHAnsi"/>
          <w:szCs w:val="24"/>
        </w:rPr>
        <w:t>Beschreibe, was du beim Filtrieren der drei Gemische beobachtet hast.</w:t>
      </w:r>
    </w:p>
    <w:p w:rsidR="006929BE" w:rsidRPr="003F6D09" w:rsidRDefault="006929BE" w:rsidP="003F6D09">
      <w:pPr>
        <w:pStyle w:val="DESY-Protokoll-Blau"/>
      </w:pPr>
      <w:r w:rsidRPr="003F6D09">
        <w:t xml:space="preserve">Beim Filtrieren der Gemische habe ich beobachtet, dass bei </w:t>
      </w:r>
      <w:r w:rsidR="00323568" w:rsidRPr="003F6D09">
        <w:t xml:space="preserve">Cola und Salzwasser </w:t>
      </w:r>
      <w:r w:rsidRPr="003F6D09">
        <w:t xml:space="preserve">kein Rückstand im Filter </w:t>
      </w:r>
      <w:r w:rsidR="00323568" w:rsidRPr="003F6D09">
        <w:t>bleibt</w:t>
      </w:r>
      <w:r w:rsidRPr="003F6D09">
        <w:t>. Die Cola und das Salzwasser liefen vollständig durch den Trichter in das Becherglas.</w:t>
      </w:r>
    </w:p>
    <w:p w:rsidR="00740718" w:rsidRPr="003F6D09" w:rsidRDefault="00323568" w:rsidP="003F6D09">
      <w:pPr>
        <w:pStyle w:val="DESY-Protokoll-Blau"/>
      </w:pPr>
      <w:r w:rsidRPr="003F6D09">
        <w:t>Nur bei Schmutzwasser bleibt ein</w:t>
      </w:r>
      <w:r w:rsidR="006929BE" w:rsidRPr="003F6D09">
        <w:t xml:space="preserve"> Rückstand im Filter. Das Wasser lief durch den Filter in das Becherglas.</w:t>
      </w:r>
    </w:p>
    <w:p w:rsidR="006929BE" w:rsidRPr="003F6D09" w:rsidRDefault="00486FAB" w:rsidP="003F6D09">
      <w:pPr>
        <w:pStyle w:val="DESY-Comic-H2"/>
        <w:spacing w:line="380" w:lineRule="exact"/>
      </w:pPr>
      <w:r>
        <w:t>AUSWERTUNG</w:t>
      </w:r>
    </w:p>
    <w:p w:rsidR="004E28F0" w:rsidRPr="003F6D09" w:rsidRDefault="004E28F0" w:rsidP="003F6D09">
      <w:r w:rsidRPr="003F6D09">
        <w:t>Vergleiche deine Beobachtungsergebnisse mit deinen Vermutungen</w:t>
      </w:r>
      <w:r w:rsidR="00DD264B" w:rsidRPr="003F6D09">
        <w:t>.</w:t>
      </w:r>
    </w:p>
    <w:p w:rsidR="004E28F0" w:rsidRPr="003F6D09" w:rsidRDefault="005103D9" w:rsidP="003F6D09">
      <w:r w:rsidRPr="003F6D09">
        <w:t>Für welche G</w:t>
      </w:r>
      <w:r w:rsidR="004E28F0" w:rsidRPr="003F6D09">
        <w:t>emische ist das Filtriere</w:t>
      </w:r>
      <w:r w:rsidRPr="003F6D09">
        <w:t>n ein geeignetes Trennverfahren?</w:t>
      </w:r>
    </w:p>
    <w:p w:rsidR="006929BE" w:rsidRPr="003F6D09" w:rsidRDefault="004E28F0" w:rsidP="003F6D09">
      <w:r w:rsidRPr="003F6D09">
        <w:t>Begründe.</w:t>
      </w:r>
    </w:p>
    <w:p w:rsidR="004E28F0" w:rsidRPr="003F6D09" w:rsidRDefault="004E28F0" w:rsidP="003F6D09">
      <w:pPr>
        <w:pStyle w:val="DESY-Protokoll-Blau"/>
      </w:pPr>
      <w:r w:rsidRPr="003F6D09">
        <w:t>Cola und Salzwasser lassen sich durch Filtrieren nicht trennen, weil die Bestandteile vollständig gelöst sind.</w:t>
      </w:r>
    </w:p>
    <w:p w:rsidR="003212CC" w:rsidRPr="003F6D09" w:rsidRDefault="005103D9" w:rsidP="003F6D09">
      <w:pPr>
        <w:pStyle w:val="DESY-Protokoll-Blau"/>
      </w:pPr>
      <w:r w:rsidRPr="003F6D09">
        <w:t>Das Schmutzwasser</w:t>
      </w:r>
      <w:r w:rsidR="004E28F0" w:rsidRPr="003F6D09">
        <w:t xml:space="preserve"> lässt sich durch Fi</w:t>
      </w:r>
      <w:r w:rsidRPr="003F6D09">
        <w:t>ltrieren trennen, weil</w:t>
      </w:r>
      <w:r w:rsidR="00FE0AFB" w:rsidRPr="003F6D09">
        <w:t xml:space="preserve"> darin </w:t>
      </w:r>
      <w:r w:rsidR="004E28F0" w:rsidRPr="003F6D09">
        <w:t>nicht auflöst</w:t>
      </w:r>
      <w:r w:rsidR="00FE0AFB" w:rsidRPr="003F6D09">
        <w:t>e Bestandteile waren</w:t>
      </w:r>
      <w:r w:rsidR="004E28F0" w:rsidRPr="003F6D09">
        <w:t>. Die</w:t>
      </w:r>
      <w:r w:rsidR="00FE0AFB" w:rsidRPr="003F6D09">
        <w:t xml:space="preserve">se </w:t>
      </w:r>
      <w:r w:rsidR="004E28F0" w:rsidRPr="003F6D09">
        <w:t>werden von dem Filterpapier zurückgehalten.</w:t>
      </w:r>
    </w:p>
    <w:p w:rsidR="00B5190F" w:rsidRDefault="00B5190F">
      <w:pPr>
        <w:spacing w:after="160" w:line="259" w:lineRule="auto"/>
        <w:rPr>
          <w:rFonts w:ascii="Comic Sans MS" w:hAnsi="Comic Sans MS" w:cs="ComicSansMS"/>
          <w:caps/>
          <w:sz w:val="13"/>
          <w:szCs w:val="13"/>
        </w:rPr>
      </w:pPr>
      <w:r>
        <w:br w:type="page"/>
      </w:r>
    </w:p>
    <w:p w:rsidR="00C17668" w:rsidRDefault="00C17668" w:rsidP="00C17668">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9B6514" w:rsidRPr="00740718" w:rsidRDefault="009B6514" w:rsidP="009B6514">
      <w:pPr>
        <w:spacing w:after="0" w:line="240" w:lineRule="auto"/>
        <w:rPr>
          <w:rFonts w:asciiTheme="minorHAnsi" w:hAnsiTheme="minorHAnsi" w:cstheme="minorHAnsi"/>
          <w:b/>
          <w:szCs w:val="24"/>
        </w:rPr>
      </w:pPr>
    </w:p>
    <w:p w:rsidR="009B6514" w:rsidRPr="003F6D09" w:rsidRDefault="003F6D09" w:rsidP="003F6D09">
      <w:pPr>
        <w:pStyle w:val="DESY-Protokoll-Titel2"/>
      </w:pPr>
      <w:r w:rsidRPr="003F6D09">
        <w:rPr>
          <w:color w:val="F18F1F"/>
        </w:rPr>
        <w:t>Protokoll</w:t>
      </w:r>
      <w:r w:rsidR="009B6514" w:rsidRPr="003F6D09">
        <w:rPr>
          <w:color w:val="F18F1F"/>
        </w:rPr>
        <w:t xml:space="preserve"> </w:t>
      </w:r>
      <w:r w:rsidR="009B6514" w:rsidRPr="003F6D09">
        <w:t>Trennen von Stoffgemischen mit Hilfe des Filtrierens</w:t>
      </w:r>
    </w:p>
    <w:p w:rsidR="009B6514" w:rsidRPr="00740718" w:rsidRDefault="009B6514" w:rsidP="009B6514">
      <w:pPr>
        <w:pStyle w:val="NoSpacing"/>
        <w:rPr>
          <w:rFonts w:cstheme="minorHAnsi"/>
          <w:szCs w:val="24"/>
        </w:rPr>
      </w:pPr>
    </w:p>
    <w:p w:rsidR="00766585" w:rsidRDefault="00396A4D" w:rsidP="00483CCD">
      <w:pPr>
        <w:pStyle w:val="NoSpacing"/>
        <w:outlineLvl w:val="0"/>
        <w:rPr>
          <w:rFonts w:cstheme="minorHAnsi"/>
          <w:b/>
          <w:szCs w:val="24"/>
        </w:rPr>
      </w:pPr>
      <w:r w:rsidRPr="003F6D09">
        <w:rPr>
          <w:rFonts w:cstheme="minorHAnsi"/>
          <w:b/>
          <w:noProof/>
          <w:szCs w:val="24"/>
        </w:rPr>
        <mc:AlternateContent>
          <mc:Choice Requires="wps">
            <w:drawing>
              <wp:anchor distT="45720" distB="45720" distL="114300" distR="114300" simplePos="0" relativeHeight="251681280" behindDoc="0" locked="0" layoutInCell="1" allowOverlap="1" wp14:anchorId="424C1332" wp14:editId="7B89309D">
                <wp:simplePos x="0" y="0"/>
                <wp:positionH relativeFrom="margin">
                  <wp:posOffset>1752600</wp:posOffset>
                </wp:positionH>
                <wp:positionV relativeFrom="paragraph">
                  <wp:posOffset>222885</wp:posOffset>
                </wp:positionV>
                <wp:extent cx="4036060" cy="2569210"/>
                <wp:effectExtent l="0" t="0" r="0" b="2540"/>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2569210"/>
                        </a:xfrm>
                        <a:prstGeom prst="rect">
                          <a:avLst/>
                        </a:prstGeom>
                        <a:noFill/>
                        <a:ln w="9525">
                          <a:noFill/>
                          <a:miter lim="800000"/>
                          <a:headEnd/>
                          <a:tailEnd/>
                        </a:ln>
                      </wps:spPr>
                      <wps:txbx>
                        <w:txbxContent>
                          <w:p w:rsidR="003F6D09" w:rsidRPr="00294889" w:rsidRDefault="003F6D09" w:rsidP="003F6D09">
                            <w:r>
                              <w:t>S</w:t>
                            </w:r>
                            <w:r w:rsidRPr="00294889">
                              <w:t xml:space="preserve">ina und Till haben die Nachbarin eingeladen. Frau Schulz trinkt gern Tee, doch in der Küche stellen die Kinder fest, dass die Schachtel mit den Teebeuteln leer ist. Es gibt nur noch losen Tee. </w:t>
                            </w:r>
                            <w:r w:rsidRPr="00FF38A4">
                              <w:rPr>
                                <w:i/>
                              </w:rPr>
                              <w:t>„Das macht nichts“</w:t>
                            </w:r>
                            <w:r w:rsidRPr="00294889">
                              <w:t xml:space="preserve">, meint Till, </w:t>
                            </w:r>
                            <w:r w:rsidRPr="00FF38A4">
                              <w:rPr>
                                <w:i/>
                              </w:rPr>
                              <w:t xml:space="preserve">„wir brühen den Tee auf und gießen ihn dann durch einen Filter. Das Filtrieren haben wir doch heute im </w:t>
                            </w:r>
                            <w:r w:rsidRPr="00FF38A4">
                              <w:rPr>
                                <w:i/>
                              </w:rPr>
                              <w:t>Nawi-Unterricht besprochen.“</w:t>
                            </w:r>
                            <w:r w:rsidRPr="00294889">
                              <w:t xml:space="preserve"> Sina schaut aufmerksam zu. </w:t>
                            </w:r>
                            <w:r w:rsidRPr="00FF38A4">
                              <w:rPr>
                                <w:i/>
                              </w:rPr>
                              <w:t>„Lassen sich eigentlich alle flüssigen Gemische durch Filtrieren trennen?“</w:t>
                            </w:r>
                            <w:r w:rsidRPr="00294889">
                              <w:t xml:space="preserve">, fragt sie Till. Till überlegt kurz und schlägt dann vor: </w:t>
                            </w:r>
                            <w:r w:rsidRPr="00FF38A4">
                              <w:rPr>
                                <w:i/>
                              </w:rPr>
                              <w:t>„Wenn Frau Schulz nach Hause gegangen ist, probieren wir es einfach aus. Filterpapier ist ja noch genug 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C1332" id="Textfeld 33" o:spid="_x0000_s1030" type="#_x0000_t202" style="position:absolute;margin-left:138pt;margin-top:17.55pt;width:317.8pt;height:202.3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" filled="f" stroked="f">
                <v:textbox>
                  <w:txbxContent>
                    <w:p w:rsidR="003F6D09" w:rsidRPr="00294889" w:rsidRDefault="003F6D09" w:rsidP="003F6D09">
                      <w:r>
                        <w:t>S</w:t>
                      </w:r>
                      <w:r w:rsidRPr="00294889">
                        <w:t xml:space="preserve">ina und Till haben die Nachbarin eingeladen. Frau Schulz trinkt gern Tee, doch in der Küche stellen die Kinder fest, dass die Schachtel mit den Teebeuteln leer ist. Es gibt nur noch losen Tee. </w:t>
                      </w:r>
                      <w:r w:rsidRPr="00FF38A4">
                        <w:rPr>
                          <w:i/>
                        </w:rPr>
                        <w:t>„Das macht nichts“</w:t>
                      </w:r>
                      <w:r w:rsidRPr="00294889">
                        <w:t xml:space="preserve">, meint Till, </w:t>
                      </w:r>
                      <w:r w:rsidRPr="00FF38A4">
                        <w:rPr>
                          <w:i/>
                        </w:rPr>
                        <w:t xml:space="preserve">„wir brühen den Tee auf und gießen ihn dann durch einen Filter. Das Filtrieren haben wir doch heute im </w:t>
                      </w:r>
                      <w:r w:rsidRPr="00FF38A4">
                        <w:rPr>
                          <w:i/>
                        </w:rPr>
                        <w:t>Nawi-Unterricht besprochen.“</w:t>
                      </w:r>
                      <w:r w:rsidRPr="00294889">
                        <w:t xml:space="preserve"> Sina schaut aufmerksam zu. </w:t>
                      </w:r>
                      <w:r w:rsidRPr="00FF38A4">
                        <w:rPr>
                          <w:i/>
                        </w:rPr>
                        <w:t>„Lassen sich eigentlich alle flüssigen Gemische durch Filtrieren trennen?“</w:t>
                      </w:r>
                      <w:r w:rsidRPr="00294889">
                        <w:t xml:space="preserve">, fragt sie Till. Till überlegt kurz und schlägt dann vor: </w:t>
                      </w:r>
                      <w:r w:rsidRPr="00FF38A4">
                        <w:rPr>
                          <w:i/>
                        </w:rPr>
                        <w:t>„Wenn Frau Schulz nach Hause gegangen ist, probieren wir es einfach aus. Filterpapier ist ja noch genug da.“</w:t>
                      </w:r>
                    </w:p>
                  </w:txbxContent>
                </v:textbox>
                <w10:wrap type="square" anchorx="margin"/>
              </v:shape>
            </w:pict>
          </mc:Fallback>
        </mc:AlternateContent>
      </w:r>
      <w:r w:rsidR="003F6D09" w:rsidRPr="003F6D09">
        <w:rPr>
          <w:rFonts w:cstheme="minorHAnsi"/>
          <w:b/>
          <w:noProof/>
          <w:szCs w:val="24"/>
        </w:rPr>
        <w:drawing>
          <wp:anchor distT="0" distB="0" distL="114300" distR="114300" simplePos="0" relativeHeight="251680256" behindDoc="1" locked="0" layoutInCell="1" allowOverlap="1" wp14:anchorId="17A2812F" wp14:editId="5042A2AB">
            <wp:simplePos x="0" y="0"/>
            <wp:positionH relativeFrom="column">
              <wp:posOffset>-148590</wp:posOffset>
            </wp:positionH>
            <wp:positionV relativeFrom="paragraph">
              <wp:posOffset>167640</wp:posOffset>
            </wp:positionV>
            <wp:extent cx="1644015" cy="2159635"/>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015" cy="2159635"/>
                    </a:xfrm>
                    <a:prstGeom prst="rect">
                      <a:avLst/>
                    </a:prstGeom>
                  </pic:spPr>
                </pic:pic>
              </a:graphicData>
            </a:graphic>
            <wp14:sizeRelH relativeFrom="page">
              <wp14:pctWidth>0</wp14:pctWidth>
            </wp14:sizeRelH>
            <wp14:sizeRelV relativeFrom="page">
              <wp14:pctHeight>0</wp14:pctHeight>
            </wp14:sizeRelV>
          </wp:anchor>
        </w:drawing>
      </w:r>
    </w:p>
    <w:p w:rsidR="003F6D09" w:rsidRDefault="003F6D09" w:rsidP="00483CCD">
      <w:pPr>
        <w:pStyle w:val="NoSpacing"/>
        <w:outlineLvl w:val="0"/>
        <w:rPr>
          <w:rFonts w:cstheme="minorHAnsi"/>
          <w:b/>
          <w:szCs w:val="24"/>
        </w:rPr>
      </w:pPr>
    </w:p>
    <w:p w:rsidR="003F6D09" w:rsidRPr="00740718" w:rsidRDefault="003F6D09" w:rsidP="00483CCD">
      <w:pPr>
        <w:pStyle w:val="NoSpacing"/>
        <w:outlineLvl w:val="0"/>
        <w:rPr>
          <w:rFonts w:cstheme="minorHAnsi"/>
          <w:b/>
          <w:szCs w:val="24"/>
        </w:rPr>
      </w:pPr>
    </w:p>
    <w:p w:rsidR="003F6D09" w:rsidRPr="00FF38A4" w:rsidRDefault="003F6D09" w:rsidP="003F6D09">
      <w:pPr>
        <w:pStyle w:val="DESY-Comic-H2"/>
      </w:pPr>
      <w:r w:rsidRPr="00C17668">
        <w:rPr>
          <w:noProof/>
          <w:lang w:eastAsia="de-DE"/>
        </w:rPr>
        <w:drawing>
          <wp:anchor distT="0" distB="0" distL="114300" distR="114300" simplePos="0" relativeHeight="251684352" behindDoc="0" locked="0" layoutInCell="1" allowOverlap="1" wp14:anchorId="75090BE9" wp14:editId="771AE2E0">
            <wp:simplePos x="0" y="0"/>
            <wp:positionH relativeFrom="margin">
              <wp:posOffset>5189220</wp:posOffset>
            </wp:positionH>
            <wp:positionV relativeFrom="paragraph">
              <wp:posOffset>319405</wp:posOffset>
            </wp:positionV>
            <wp:extent cx="428264" cy="792000"/>
            <wp:effectExtent l="0" t="0" r="0" b="8255"/>
            <wp:wrapSquare wrapText="bothSides"/>
            <wp:docPr id="35" name="Grafik 35"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t>AUFGABE</w:t>
      </w:r>
    </w:p>
    <w:p w:rsidR="003F6D09" w:rsidRPr="00740718" w:rsidRDefault="003F6D09" w:rsidP="003F6D09">
      <w:r w:rsidRPr="00740718">
        <w:t xml:space="preserve">Drei Gemische Cola, Schmutzwasser und Salzwasser stehen bereit und sollen getrennt werden. </w:t>
      </w:r>
    </w:p>
    <w:p w:rsidR="003F6D09" w:rsidRPr="00740718" w:rsidRDefault="003F6D09" w:rsidP="003F6D09">
      <w:r w:rsidRPr="00C17668">
        <w:rPr>
          <w:noProof/>
          <w:lang w:eastAsia="de-DE"/>
        </w:rPr>
        <w:drawing>
          <wp:anchor distT="0" distB="0" distL="114300" distR="114300" simplePos="0" relativeHeight="251683328" behindDoc="0" locked="0" layoutInCell="1" allowOverlap="1" wp14:anchorId="5D7EA7AE" wp14:editId="5EF3A53C">
            <wp:simplePos x="0" y="0"/>
            <wp:positionH relativeFrom="margin">
              <wp:posOffset>5241925</wp:posOffset>
            </wp:positionH>
            <wp:positionV relativeFrom="paragraph">
              <wp:posOffset>391160</wp:posOffset>
            </wp:positionV>
            <wp:extent cx="678712" cy="792000"/>
            <wp:effectExtent l="0" t="0" r="7620" b="8255"/>
            <wp:wrapSquare wrapText="bothSides"/>
            <wp:docPr id="36" name="Grafik 36"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718">
        <w:t xml:space="preserve">Finde heraus, ob </w:t>
      </w:r>
      <w:r w:rsidRPr="00FF38A4">
        <w:t>das</w:t>
      </w:r>
      <w:r w:rsidRPr="00740718">
        <w:t xml:space="preserve"> Filtrieren für alle drei ein geeignetes Trennverfahren ist. Begründe deine Antwort.</w:t>
      </w:r>
    </w:p>
    <w:p w:rsidR="003F6D09" w:rsidRPr="00FF38A4" w:rsidRDefault="007A1B0C" w:rsidP="003F6D09">
      <w:pPr>
        <w:pStyle w:val="DESY-Comic-H2"/>
      </w:pPr>
      <w:r>
        <w:t>VERMUTUNG</w:t>
      </w:r>
    </w:p>
    <w:p w:rsidR="00E77613" w:rsidRDefault="00E77613" w:rsidP="00E77613">
      <w:pPr>
        <w:pStyle w:val="DESY-Protokoll-Nummerierung"/>
        <w:tabs>
          <w:tab w:val="right" w:leader="dot" w:pos="8789"/>
        </w:tabs>
        <w:spacing w:after="240"/>
      </w:pPr>
      <w:r>
        <w:tab/>
      </w:r>
    </w:p>
    <w:p w:rsidR="00E77613" w:rsidRDefault="00E77613" w:rsidP="00E77613">
      <w:pPr>
        <w:pStyle w:val="DESY-Protokoll-Nummerierung"/>
        <w:tabs>
          <w:tab w:val="right" w:leader="dot" w:pos="8789"/>
        </w:tabs>
        <w:spacing w:after="240"/>
      </w:pPr>
      <w:r>
        <w:tab/>
      </w:r>
    </w:p>
    <w:p w:rsidR="00E77613" w:rsidRDefault="00E77613" w:rsidP="00E77613">
      <w:pPr>
        <w:pStyle w:val="DESY-Protokoll-Nummerierung"/>
        <w:tabs>
          <w:tab w:val="right" w:leader="dot" w:pos="8789"/>
        </w:tabs>
        <w:spacing w:after="240"/>
      </w:pPr>
      <w:r>
        <w:tab/>
      </w:r>
    </w:p>
    <w:p w:rsidR="009B6514" w:rsidRPr="00740718" w:rsidRDefault="00E77613" w:rsidP="00E77613">
      <w:pPr>
        <w:pStyle w:val="NoSpacing"/>
        <w:rPr>
          <w:rFonts w:cstheme="minorHAnsi"/>
          <w:szCs w:val="24"/>
        </w:rPr>
      </w:pPr>
      <w:r>
        <w:tab/>
      </w:r>
    </w:p>
    <w:p w:rsidR="00C845FE" w:rsidRDefault="00C845FE">
      <w:pPr>
        <w:spacing w:after="160" w:line="259" w:lineRule="auto"/>
        <w:rPr>
          <w:rFonts w:ascii="Arial" w:hAnsi="Arial" w:cstheme="minorHAnsi"/>
          <w:szCs w:val="24"/>
          <w:lang w:eastAsia="de-DE"/>
        </w:rPr>
      </w:pPr>
      <w:r>
        <w:rPr>
          <w:rFonts w:cstheme="minorHAnsi"/>
          <w:szCs w:val="24"/>
        </w:rPr>
        <w:br w:type="page"/>
      </w:r>
    </w:p>
    <w:p w:rsidR="009B6514" w:rsidRPr="00C845FE" w:rsidRDefault="00C845FE" w:rsidP="00C845FE">
      <w:r>
        <w:rPr>
          <w:rFonts w:asciiTheme="minorHAnsi" w:hAnsiTheme="minorHAnsi" w:cstheme="minorHAnsi"/>
          <w:noProof/>
          <w:szCs w:val="24"/>
          <w:lang w:eastAsia="de-DE"/>
        </w:rPr>
        <w:lastRenderedPageBreak/>
        <mc:AlternateContent>
          <mc:Choice Requires="wpg">
            <w:drawing>
              <wp:anchor distT="0" distB="0" distL="114300" distR="114300" simplePos="0" relativeHeight="251688448" behindDoc="0" locked="0" layoutInCell="1" allowOverlap="1" wp14:anchorId="4FC0D225" wp14:editId="334ABF04">
                <wp:simplePos x="0" y="0"/>
                <wp:positionH relativeFrom="page">
                  <wp:posOffset>1979930</wp:posOffset>
                </wp:positionH>
                <wp:positionV relativeFrom="paragraph">
                  <wp:posOffset>95250</wp:posOffset>
                </wp:positionV>
                <wp:extent cx="3264535" cy="2600960"/>
                <wp:effectExtent l="76200" t="95250" r="69215" b="85090"/>
                <wp:wrapTopAndBottom/>
                <wp:docPr id="40" name="Gruppieren 40"/>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41" name="Grafik 41"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42" name="Textfeld 2"/>
                        <wps:cNvSpPr txBox="1">
                          <a:spLocks noChangeArrowheads="1"/>
                        </wps:cNvSpPr>
                        <wps:spPr bwMode="auto">
                          <a:xfrm>
                            <a:off x="360218" y="544944"/>
                            <a:ext cx="2705099" cy="1774921"/>
                          </a:xfrm>
                          <a:prstGeom prst="rect">
                            <a:avLst/>
                          </a:prstGeom>
                          <a:noFill/>
                          <a:ln w="9525">
                            <a:noFill/>
                            <a:miter lim="800000"/>
                            <a:headEnd/>
                            <a:tailEnd/>
                          </a:ln>
                        </wps:spPr>
                        <wps:txb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wps:txbx>
                        <wps:bodyPr rot="0" vert="horz" wrap="square" lIns="91440" tIns="45720" rIns="91440" bIns="45720" anchor="t" anchorCtr="0">
                          <a:noAutofit/>
                        </wps:bodyPr>
                      </wps:wsp>
                    </wpg:wgp>
                  </a:graphicData>
                </a:graphic>
              </wp:anchor>
            </w:drawing>
          </mc:Choice>
          <mc:Fallback>
            <w:pict>
              <v:group w14:anchorId="4FC0D225" id="Gruppieren 40" o:spid="_x0000_s1031" style="position:absolute;margin-left:155.9pt;margin-top:7.5pt;width:257.05pt;height:204.8pt;z-index:251688448;mso-position-horizontal-relative:page"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">
                <v:shape id="Grafik 41" o:spid="_x0000_s1032" type="#_x0000_t75" style="position:absolute;width:32645;height:26009;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">
                  <v:imagedata r:id="rId13" o:title="postit_horizontal_"/>
                </v:shape>
                <v:shape id="Textfeld 2" o:spid="_x0000_s1033" type="#_x0000_t202" style="position:absolute;left:3602;top:5449;width:27051;height:1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v:textbox>
                </v:shape>
                <w10:wrap type="topAndBottom" anchorx="page"/>
              </v:group>
            </w:pict>
          </mc:Fallback>
        </mc:AlternateContent>
      </w:r>
    </w:p>
    <w:p w:rsidR="009B6514" w:rsidRPr="00C845FE" w:rsidRDefault="009B6514" w:rsidP="00C845FE">
      <w:pPr>
        <w:pStyle w:val="DESY-Comic-H2"/>
      </w:pPr>
      <w:r w:rsidRPr="00C845FE">
        <w:t>Ve</w:t>
      </w:r>
      <w:r w:rsidR="00C845FE">
        <w:t>rvollständige die Materialliste</w:t>
      </w:r>
    </w:p>
    <w:p w:rsidR="009B6514" w:rsidRPr="00740718" w:rsidRDefault="00C845FE" w:rsidP="009B6514">
      <w:pPr>
        <w:spacing w:after="0" w:line="240" w:lineRule="auto"/>
        <w:rPr>
          <w:rFonts w:asciiTheme="minorHAnsi" w:hAnsiTheme="minorHAnsi" w:cstheme="minorHAnsi"/>
          <w:szCs w:val="24"/>
        </w:rPr>
      </w:pPr>
      <w:r>
        <w:rPr>
          <w:rFonts w:asciiTheme="minorHAnsi" w:hAnsiTheme="minorHAnsi" w:cstheme="minorHAnsi"/>
          <w:noProof/>
          <w:szCs w:val="24"/>
          <w:lang w:eastAsia="de-DE"/>
        </w:rPr>
        <mc:AlternateContent>
          <mc:Choice Requires="wps">
            <w:drawing>
              <wp:anchor distT="0" distB="0" distL="114300" distR="114300" simplePos="0" relativeHeight="251689472" behindDoc="0" locked="0" layoutInCell="1" allowOverlap="1">
                <wp:simplePos x="0" y="0"/>
                <wp:positionH relativeFrom="page">
                  <wp:align>center</wp:align>
                </wp:positionH>
                <wp:positionV relativeFrom="paragraph">
                  <wp:posOffset>111760</wp:posOffset>
                </wp:positionV>
                <wp:extent cx="308610" cy="1051560"/>
                <wp:effectExtent l="0" t="0" r="15240" b="15240"/>
                <wp:wrapNone/>
                <wp:docPr id="43" name="Rechteck 43"/>
                <wp:cNvGraphicFramePr/>
                <a:graphic xmlns:a="http://schemas.openxmlformats.org/drawingml/2006/main">
                  <a:graphicData uri="http://schemas.microsoft.com/office/word/2010/wordprocessingShape">
                    <wps:wsp>
                      <wps:cNvSpPr/>
                      <wps:spPr>
                        <a:xfrm>
                          <a:off x="0" y="0"/>
                          <a:ext cx="308610" cy="1051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69EE5" id="Rechteck 43" o:spid="_x0000_s1026" style="position:absolute;margin-left:0;margin-top:8.8pt;width:24.3pt;height:82.8pt;z-index:2516894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" fillcolor="white [3212]" strokecolor="white [3212]" strokeweight="1pt">
                <w10:wrap anchorx="page"/>
              </v:rect>
            </w:pict>
          </mc:Fallback>
        </mc:AlternateContent>
      </w: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9B6514" w:rsidRPr="00C845FE" w:rsidRDefault="00C845FE" w:rsidP="00C845FE">
      <w:pPr>
        <w:pStyle w:val="DESY-Protokoll-Nummerierung"/>
        <w:tabs>
          <w:tab w:val="right" w:leader="dot" w:pos="8789"/>
        </w:tabs>
        <w:spacing w:after="240"/>
      </w:pPr>
      <w:r>
        <w:tab/>
      </w:r>
    </w:p>
    <w:p w:rsidR="009B6514" w:rsidRPr="00C845FE" w:rsidRDefault="00C845FE" w:rsidP="00C845FE">
      <w:pPr>
        <w:pStyle w:val="DESY-Comic-H2"/>
      </w:pPr>
      <w:r>
        <w:t>DURCHFÜHRUNG</w:t>
      </w:r>
    </w:p>
    <w:p w:rsidR="00C845FE" w:rsidRPr="003F6D09" w:rsidRDefault="00C845FE" w:rsidP="00EB6472">
      <w:pPr>
        <w:pStyle w:val="DESY-Protokoll-Nummerierung"/>
        <w:numPr>
          <w:ilvl w:val="0"/>
          <w:numId w:val="5"/>
        </w:numPr>
        <w:ind w:left="397" w:hanging="397"/>
      </w:pPr>
      <w:r w:rsidRPr="003F6D09">
        <w:t xml:space="preserve">Falte die Rundfilter. </w:t>
      </w:r>
    </w:p>
    <w:p w:rsidR="00C845FE" w:rsidRPr="003F6D09" w:rsidRDefault="00C845FE" w:rsidP="00EB6472">
      <w:pPr>
        <w:pStyle w:val="DESY-Protokoll-Nummerierung"/>
        <w:numPr>
          <w:ilvl w:val="0"/>
          <w:numId w:val="5"/>
        </w:numPr>
        <w:ind w:left="397" w:hanging="397"/>
      </w:pPr>
      <w:r w:rsidRPr="003F6D09">
        <w:t>Lege einen vorbereiteten Filter in den Trichter ein.</w:t>
      </w:r>
    </w:p>
    <w:p w:rsidR="00C845FE" w:rsidRPr="003F6D09" w:rsidRDefault="00C845FE" w:rsidP="00EB6472">
      <w:pPr>
        <w:pStyle w:val="DESY-Protokoll-Nummerierung"/>
        <w:numPr>
          <w:ilvl w:val="0"/>
          <w:numId w:val="5"/>
        </w:numPr>
        <w:ind w:left="397" w:hanging="397"/>
      </w:pPr>
      <w:r w:rsidRPr="003F6D09">
        <w:t xml:space="preserve">Befeuchte das Filterpapier. </w:t>
      </w:r>
    </w:p>
    <w:p w:rsidR="00C845FE" w:rsidRPr="003F6D09" w:rsidRDefault="00C845FE" w:rsidP="00EB6472">
      <w:pPr>
        <w:pStyle w:val="DESY-Protokoll-Nummerierung"/>
        <w:numPr>
          <w:ilvl w:val="0"/>
          <w:numId w:val="5"/>
        </w:numPr>
        <w:ind w:left="397" w:hanging="397"/>
      </w:pPr>
      <w:r w:rsidRPr="003F6D09">
        <w:t>Filtriere ein Gemisch.</w:t>
      </w:r>
    </w:p>
    <w:p w:rsidR="00C845FE" w:rsidRPr="003F6D09" w:rsidRDefault="00C845FE" w:rsidP="00EB6472">
      <w:pPr>
        <w:pStyle w:val="DESY-Protokoll-Nummerierung"/>
        <w:numPr>
          <w:ilvl w:val="0"/>
          <w:numId w:val="5"/>
        </w:numPr>
        <w:ind w:left="397" w:hanging="397"/>
      </w:pPr>
      <w:r w:rsidRPr="003F6D09">
        <w:t xml:space="preserve">Wiederhole den Vorgang für die anderen Gemische. </w:t>
      </w:r>
    </w:p>
    <w:p w:rsidR="00C845FE" w:rsidRPr="003F6D09" w:rsidRDefault="00C845FE" w:rsidP="00C845FE">
      <w:pPr>
        <w:pStyle w:val="DESY-Comic-H2"/>
        <w:spacing w:line="380" w:lineRule="exact"/>
      </w:pPr>
      <w:r>
        <w:t>BEOBACHTUNG</w:t>
      </w:r>
    </w:p>
    <w:p w:rsidR="00C845FE" w:rsidRPr="00740718" w:rsidRDefault="00C845FE" w:rsidP="00C845FE">
      <w:pPr>
        <w:spacing w:after="0" w:line="240" w:lineRule="auto"/>
        <w:rPr>
          <w:rFonts w:asciiTheme="minorHAnsi" w:hAnsiTheme="minorHAnsi" w:cstheme="minorHAnsi"/>
          <w:szCs w:val="24"/>
        </w:rPr>
      </w:pPr>
      <w:r w:rsidRPr="00740718">
        <w:rPr>
          <w:rFonts w:asciiTheme="minorHAnsi" w:hAnsiTheme="minorHAnsi" w:cstheme="minorHAnsi"/>
          <w:szCs w:val="24"/>
        </w:rPr>
        <w:t>Beschreibe, was du beim Filtrieren der drei Gemische beobachtet hast.</w:t>
      </w:r>
    </w:p>
    <w:p w:rsidR="009B6514" w:rsidRPr="00740718" w:rsidRDefault="009B6514" w:rsidP="009B6514">
      <w:pPr>
        <w:spacing w:after="0" w:line="240" w:lineRule="auto"/>
        <w:rPr>
          <w:rFonts w:asciiTheme="minorHAnsi" w:hAnsiTheme="minorHAnsi" w:cstheme="minorHAnsi"/>
          <w:b/>
          <w:szCs w:val="24"/>
        </w:rPr>
      </w:pP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Pr="00C845FE" w:rsidRDefault="00C845FE" w:rsidP="00C845FE">
      <w:pPr>
        <w:pStyle w:val="DESY-Protokoll-Nummerierung"/>
        <w:tabs>
          <w:tab w:val="right" w:leader="dot" w:pos="8789"/>
        </w:tabs>
        <w:spacing w:after="240"/>
      </w:pPr>
      <w:r>
        <w:tab/>
      </w:r>
    </w:p>
    <w:p w:rsidR="00EE7040" w:rsidRDefault="00EE7040" w:rsidP="009B6514">
      <w:pPr>
        <w:spacing w:after="0" w:line="240" w:lineRule="auto"/>
        <w:rPr>
          <w:rFonts w:asciiTheme="minorHAnsi" w:hAnsiTheme="minorHAnsi" w:cstheme="minorHAnsi"/>
          <w:b/>
          <w:szCs w:val="24"/>
        </w:rPr>
      </w:pPr>
    </w:p>
    <w:p w:rsidR="009B6514" w:rsidRPr="00C845FE" w:rsidRDefault="007A1B0C" w:rsidP="00C845FE">
      <w:pPr>
        <w:pStyle w:val="DESY-Comic-H2"/>
        <w:spacing w:line="380" w:lineRule="exact"/>
      </w:pPr>
      <w:r>
        <w:lastRenderedPageBreak/>
        <w:t>AUSWERTUNG</w:t>
      </w:r>
    </w:p>
    <w:p w:rsidR="009B6514" w:rsidRPr="00C845FE" w:rsidRDefault="009B6514" w:rsidP="00C845FE">
      <w:r w:rsidRPr="00C845FE">
        <w:t>Vergleiche deine Beobachtungsergebnisse mit deinen Vermutungen.</w:t>
      </w:r>
      <w:r w:rsidR="00C845FE">
        <w:t xml:space="preserve"> </w:t>
      </w:r>
      <w:r w:rsidR="00C845FE">
        <w:br/>
      </w:r>
      <w:r w:rsidRPr="00C845FE">
        <w:t>Für welche Gemische ist das Filtrieren ein geeignetes Trennverfahren?</w:t>
      </w:r>
      <w:r w:rsidR="00C845FE">
        <w:br/>
      </w:r>
      <w:r w:rsidRPr="00C845FE">
        <w:t>Begründe.</w:t>
      </w:r>
    </w:p>
    <w:p w:rsidR="00C845FE" w:rsidRDefault="00C845FE" w:rsidP="009B6514">
      <w:pPr>
        <w:pStyle w:val="ListParagraph"/>
        <w:spacing w:after="0" w:line="240" w:lineRule="auto"/>
        <w:ind w:left="0"/>
        <w:rPr>
          <w:rFonts w:cstheme="minorHAnsi"/>
          <w:szCs w:val="24"/>
        </w:rPr>
      </w:pP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P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Pr="00C845FE" w:rsidRDefault="00C845FE" w:rsidP="00C845FE">
      <w:pPr>
        <w:pStyle w:val="DESY-Protokoll-Nummerierung"/>
        <w:tabs>
          <w:tab w:val="right" w:leader="dot" w:pos="8789"/>
        </w:tabs>
        <w:spacing w:after="240"/>
      </w:pPr>
      <w:r>
        <w:tab/>
      </w:r>
    </w:p>
    <w:p w:rsidR="00C845FE" w:rsidRPr="00740718" w:rsidRDefault="00C845FE" w:rsidP="009B6514">
      <w:pPr>
        <w:pStyle w:val="ListParagraph"/>
        <w:spacing w:after="0" w:line="240" w:lineRule="auto"/>
        <w:ind w:left="0"/>
        <w:rPr>
          <w:rFonts w:cstheme="minorHAnsi"/>
          <w:szCs w:val="24"/>
        </w:rPr>
      </w:pPr>
    </w:p>
    <w:sectPr w:rsidR="00C845FE" w:rsidRPr="00740718" w:rsidSect="00157193">
      <w:footerReference w:type="default" r:id="rId14"/>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B9B" w:rsidRDefault="00F84B9B" w:rsidP="006E3F02">
      <w:pPr>
        <w:spacing w:after="0" w:line="240" w:lineRule="auto"/>
      </w:pPr>
      <w:r>
        <w:separator/>
      </w:r>
    </w:p>
  </w:endnote>
  <w:endnote w:type="continuationSeparator" w:id="0">
    <w:p w:rsidR="00F84B9B" w:rsidRDefault="00F84B9B" w:rsidP="006E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596678"/>
      <w:docPartObj>
        <w:docPartGallery w:val="Page Numbers (Bottom of Page)"/>
        <w:docPartUnique/>
      </w:docPartObj>
    </w:sdtPr>
    <w:sdtEndPr/>
    <w:sdtContent>
      <w:sdt>
        <w:sdtPr>
          <w:id w:val="860082579"/>
          <w:docPartObj>
            <w:docPartGallery w:val="Page Numbers (Top of Page)"/>
            <w:docPartUnique/>
          </w:docPartObj>
        </w:sdtPr>
        <w:sdtEndPr/>
        <w:sdtContent>
          <w:sdt>
            <w:sdtPr>
              <w:id w:val="344080335"/>
              <w:docPartObj>
                <w:docPartGallery w:val="Page Numbers (Bottom of Page)"/>
                <w:docPartUnique/>
              </w:docPartObj>
            </w:sdtPr>
            <w:sdtEndPr/>
            <w:sdtContent>
              <w:p w:rsidR="00D95DB1" w:rsidRPr="00294889" w:rsidRDefault="00294889" w:rsidP="00294889">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E76B36">
                  <w:rPr>
                    <w:noProof/>
                  </w:rPr>
                  <w:t>8</w:t>
                </w:r>
                <w:r w:rsidRPr="00410CA5">
                  <w:fldChar w:fldCharType="end"/>
                </w:r>
                <w:r>
                  <w:t>/</w:t>
                </w:r>
                <w:r>
                  <w:rPr>
                    <w:noProof/>
                  </w:rPr>
                  <w:fldChar w:fldCharType="begin"/>
                </w:r>
                <w:r>
                  <w:rPr>
                    <w:noProof/>
                  </w:rPr>
                  <w:instrText>NUMPAGES  \* Arabic  \* MERGEFORMAT</w:instrText>
                </w:r>
                <w:r>
                  <w:rPr>
                    <w:noProof/>
                  </w:rPr>
                  <w:fldChar w:fldCharType="separate"/>
                </w:r>
                <w:r w:rsidR="00E76B36">
                  <w:rPr>
                    <w:noProof/>
                  </w:rPr>
                  <w:t>8</w:t>
                </w:r>
                <w:r>
                  <w:rPr>
                    <w:noProof/>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B9B" w:rsidRDefault="00F84B9B" w:rsidP="006E3F02">
      <w:pPr>
        <w:spacing w:after="0" w:line="240" w:lineRule="auto"/>
      </w:pPr>
      <w:r>
        <w:separator/>
      </w:r>
    </w:p>
  </w:footnote>
  <w:footnote w:type="continuationSeparator" w:id="0">
    <w:p w:rsidR="00F84B9B" w:rsidRDefault="00F84B9B" w:rsidP="006E3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1E45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1402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0695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88E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C81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54F8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022F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CAA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24BF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B0BD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1668B"/>
    <w:multiLevelType w:val="hybridMultilevel"/>
    <w:tmpl w:val="CAAE2F3C"/>
    <w:lvl w:ilvl="0" w:tplc="80EC67E8">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93528F"/>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C024EA7"/>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F444BE9"/>
    <w:multiLevelType w:val="hybridMultilevel"/>
    <w:tmpl w:val="E25EE95A"/>
    <w:lvl w:ilvl="0" w:tplc="971234C6">
      <w:start w:val="1"/>
      <w:numFmt w:val="bullet"/>
      <w:lvlText w:val="&gt;"/>
      <w:lvlJc w:val="left"/>
      <w:pPr>
        <w:ind w:left="1117" w:hanging="360"/>
      </w:pPr>
      <w:rPr>
        <w:rFonts w:ascii="Calibri" w:hAnsi="Calibri" w:hint="default"/>
        <w:b/>
        <w:i w:val="0"/>
        <w:color w:val="009FDF"/>
        <w:sz w:val="24"/>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14" w15:restartNumberingAfterBreak="0">
    <w:nsid w:val="0F513F02"/>
    <w:multiLevelType w:val="hybridMultilevel"/>
    <w:tmpl w:val="076E7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CC3B0B"/>
    <w:multiLevelType w:val="multilevel"/>
    <w:tmpl w:val="CEA8A7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9A46128"/>
    <w:multiLevelType w:val="hybridMultilevel"/>
    <w:tmpl w:val="9EC8C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00B0C4D"/>
    <w:multiLevelType w:val="hybridMultilevel"/>
    <w:tmpl w:val="75A83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40220E5"/>
    <w:multiLevelType w:val="hybridMultilevel"/>
    <w:tmpl w:val="5FBC4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4A0469A"/>
    <w:multiLevelType w:val="hybridMultilevel"/>
    <w:tmpl w:val="F6CA417E"/>
    <w:lvl w:ilvl="0" w:tplc="CC6E1D4C">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E3B443E"/>
    <w:multiLevelType w:val="multilevel"/>
    <w:tmpl w:val="8F9CD5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EEA02D5"/>
    <w:multiLevelType w:val="multilevel"/>
    <w:tmpl w:val="90520C7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34363168"/>
    <w:multiLevelType w:val="hybridMultilevel"/>
    <w:tmpl w:val="2A16E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8B81C2A"/>
    <w:multiLevelType w:val="hybridMultilevel"/>
    <w:tmpl w:val="E9480274"/>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AC5621A"/>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D7B47E7"/>
    <w:multiLevelType w:val="hybridMultilevel"/>
    <w:tmpl w:val="45789D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DC14AD9"/>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B3A3C9A"/>
    <w:multiLevelType w:val="hybridMultilevel"/>
    <w:tmpl w:val="3D728A60"/>
    <w:lvl w:ilvl="0" w:tplc="80EC67E8">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C8471D"/>
    <w:multiLevelType w:val="multilevel"/>
    <w:tmpl w:val="CDE6A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C85C87"/>
    <w:multiLevelType w:val="multilevel"/>
    <w:tmpl w:val="F14A25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DB23D86"/>
    <w:multiLevelType w:val="hybridMultilevel"/>
    <w:tmpl w:val="E9480274"/>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06B2FE7"/>
    <w:multiLevelType w:val="hybridMultilevel"/>
    <w:tmpl w:val="D338C1C8"/>
    <w:lvl w:ilvl="0" w:tplc="971234C6">
      <w:start w:val="1"/>
      <w:numFmt w:val="bullet"/>
      <w:lvlText w:val="&gt;"/>
      <w:lvlJc w:val="left"/>
      <w:pPr>
        <w:ind w:left="720" w:hanging="360"/>
      </w:pPr>
      <w:rPr>
        <w:rFonts w:ascii="Calibri" w:hAnsi="Calibri" w:hint="default"/>
        <w:b/>
        <w:i w:val="0"/>
        <w:color w:val="009FDF"/>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63B2669"/>
    <w:multiLevelType w:val="multilevel"/>
    <w:tmpl w:val="9B78F1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DFA6ABC"/>
    <w:multiLevelType w:val="hybridMultilevel"/>
    <w:tmpl w:val="F4AE6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207EDE"/>
    <w:multiLevelType w:val="hybridMultilevel"/>
    <w:tmpl w:val="A170F1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1A0253"/>
    <w:multiLevelType w:val="hybridMultilevel"/>
    <w:tmpl w:val="2276792E"/>
    <w:lvl w:ilvl="0" w:tplc="971234C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E86038"/>
    <w:multiLevelType w:val="hybridMultilevel"/>
    <w:tmpl w:val="16948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C964708"/>
    <w:multiLevelType w:val="hybridMultilevel"/>
    <w:tmpl w:val="9A96FBCA"/>
    <w:lvl w:ilvl="0" w:tplc="971234C6">
      <w:start w:val="1"/>
      <w:numFmt w:val="bullet"/>
      <w:lvlText w:val="&gt;"/>
      <w:lvlJc w:val="left"/>
      <w:pPr>
        <w:ind w:left="720" w:hanging="360"/>
      </w:pPr>
      <w:rPr>
        <w:rFonts w:ascii="Calibri" w:hAnsi="Calibri" w:hint="default"/>
        <w:b/>
        <w:i w:val="0"/>
        <w:color w:val="009FDF"/>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8"/>
  </w:num>
  <w:num w:numId="2">
    <w:abstractNumId w:val="20"/>
  </w:num>
  <w:num w:numId="3">
    <w:abstractNumId w:val="32"/>
  </w:num>
  <w:num w:numId="4">
    <w:abstractNumId w:val="31"/>
  </w:num>
  <w:num w:numId="5">
    <w:abstractNumId w:val="24"/>
  </w:num>
  <w:num w:numId="6">
    <w:abstractNumId w:val="35"/>
  </w:num>
  <w:num w:numId="7">
    <w:abstractNumId w:val="16"/>
  </w:num>
  <w:num w:numId="8">
    <w:abstractNumId w:val="36"/>
  </w:num>
  <w:num w:numId="9">
    <w:abstractNumId w:val="37"/>
  </w:num>
  <w:num w:numId="10">
    <w:abstractNumId w:val="25"/>
  </w:num>
  <w:num w:numId="11">
    <w:abstractNumId w:val="34"/>
  </w:num>
  <w:num w:numId="12">
    <w:abstractNumId w:val="10"/>
  </w:num>
  <w:num w:numId="13">
    <w:abstractNumId w:val="17"/>
  </w:num>
  <w:num w:numId="14">
    <w:abstractNumId w:val="18"/>
  </w:num>
  <w:num w:numId="15">
    <w:abstractNumId w:val="26"/>
  </w:num>
  <w:num w:numId="16">
    <w:abstractNumId w:val="28"/>
  </w:num>
  <w:num w:numId="17">
    <w:abstractNumId w:val="14"/>
  </w:num>
  <w:num w:numId="18">
    <w:abstractNumId w:val="2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1"/>
  </w:num>
  <w:num w:numId="31">
    <w:abstractNumId w:val="15"/>
  </w:num>
  <w:num w:numId="32">
    <w:abstractNumId w:val="33"/>
  </w:num>
  <w:num w:numId="33">
    <w:abstractNumId w:val="30"/>
  </w:num>
  <w:num w:numId="34">
    <w:abstractNumId w:val="22"/>
  </w:num>
  <w:num w:numId="35">
    <w:abstractNumId w:val="19"/>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2"/>
  </w:num>
  <w:num w:numId="40">
    <w:abstractNumId w:val="27"/>
  </w:num>
  <w:num w:numId="41">
    <w:abstractNumId w:val="11"/>
  </w:num>
  <w:num w:numId="4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8F6"/>
    <w:rsid w:val="000359DA"/>
    <w:rsid w:val="000661B7"/>
    <w:rsid w:val="00080FD8"/>
    <w:rsid w:val="00100D88"/>
    <w:rsid w:val="001341D6"/>
    <w:rsid w:val="001439A7"/>
    <w:rsid w:val="0015507A"/>
    <w:rsid w:val="00157193"/>
    <w:rsid w:val="001805D2"/>
    <w:rsid w:val="0019020C"/>
    <w:rsid w:val="001A53C1"/>
    <w:rsid w:val="001B3BA2"/>
    <w:rsid w:val="001B5DB9"/>
    <w:rsid w:val="001E1B02"/>
    <w:rsid w:val="00211487"/>
    <w:rsid w:val="00232AEB"/>
    <w:rsid w:val="00240494"/>
    <w:rsid w:val="00294889"/>
    <w:rsid w:val="00294940"/>
    <w:rsid w:val="002E4788"/>
    <w:rsid w:val="002E4918"/>
    <w:rsid w:val="003212CC"/>
    <w:rsid w:val="00323568"/>
    <w:rsid w:val="003326EA"/>
    <w:rsid w:val="00384D17"/>
    <w:rsid w:val="00396A4D"/>
    <w:rsid w:val="003D4604"/>
    <w:rsid w:val="003F6D09"/>
    <w:rsid w:val="003F6E99"/>
    <w:rsid w:val="00416675"/>
    <w:rsid w:val="00421DAC"/>
    <w:rsid w:val="00432AD2"/>
    <w:rsid w:val="004333C1"/>
    <w:rsid w:val="00447BE6"/>
    <w:rsid w:val="00483CCD"/>
    <w:rsid w:val="00486FAB"/>
    <w:rsid w:val="00496B0D"/>
    <w:rsid w:val="004B37D3"/>
    <w:rsid w:val="004C0760"/>
    <w:rsid w:val="004C2376"/>
    <w:rsid w:val="004E28F0"/>
    <w:rsid w:val="004E2956"/>
    <w:rsid w:val="005103D9"/>
    <w:rsid w:val="00515BD7"/>
    <w:rsid w:val="005577CB"/>
    <w:rsid w:val="005B280D"/>
    <w:rsid w:val="005B5F8B"/>
    <w:rsid w:val="005C24C9"/>
    <w:rsid w:val="005E77B6"/>
    <w:rsid w:val="006014CB"/>
    <w:rsid w:val="00663E2B"/>
    <w:rsid w:val="00666C73"/>
    <w:rsid w:val="006929BE"/>
    <w:rsid w:val="006A7115"/>
    <w:rsid w:val="006C1FBA"/>
    <w:rsid w:val="006D77EB"/>
    <w:rsid w:val="006E02A1"/>
    <w:rsid w:val="006E1F91"/>
    <w:rsid w:val="006E3F02"/>
    <w:rsid w:val="00740718"/>
    <w:rsid w:val="007473EC"/>
    <w:rsid w:val="00763385"/>
    <w:rsid w:val="007645DF"/>
    <w:rsid w:val="00766585"/>
    <w:rsid w:val="0076697A"/>
    <w:rsid w:val="00767EA1"/>
    <w:rsid w:val="007A1B0C"/>
    <w:rsid w:val="007A66D0"/>
    <w:rsid w:val="007B1585"/>
    <w:rsid w:val="007D42DE"/>
    <w:rsid w:val="007D5EA4"/>
    <w:rsid w:val="00805264"/>
    <w:rsid w:val="00811342"/>
    <w:rsid w:val="008235E1"/>
    <w:rsid w:val="00867450"/>
    <w:rsid w:val="008D706A"/>
    <w:rsid w:val="009528F6"/>
    <w:rsid w:val="00990BCA"/>
    <w:rsid w:val="0099791B"/>
    <w:rsid w:val="009A5750"/>
    <w:rsid w:val="009B07B1"/>
    <w:rsid w:val="009B6514"/>
    <w:rsid w:val="009E2400"/>
    <w:rsid w:val="009E5CA4"/>
    <w:rsid w:val="00A30C8C"/>
    <w:rsid w:val="00A430EB"/>
    <w:rsid w:val="00A57D73"/>
    <w:rsid w:val="00A829F9"/>
    <w:rsid w:val="00AC7EB3"/>
    <w:rsid w:val="00AE43A4"/>
    <w:rsid w:val="00AF18DF"/>
    <w:rsid w:val="00AF746D"/>
    <w:rsid w:val="00B155BC"/>
    <w:rsid w:val="00B47EAB"/>
    <w:rsid w:val="00B5190F"/>
    <w:rsid w:val="00B54B15"/>
    <w:rsid w:val="00B56F56"/>
    <w:rsid w:val="00C17668"/>
    <w:rsid w:val="00C834D7"/>
    <w:rsid w:val="00C845FE"/>
    <w:rsid w:val="00C93415"/>
    <w:rsid w:val="00CA7A6E"/>
    <w:rsid w:val="00CB5A02"/>
    <w:rsid w:val="00CE3186"/>
    <w:rsid w:val="00CF068F"/>
    <w:rsid w:val="00D85452"/>
    <w:rsid w:val="00D875F9"/>
    <w:rsid w:val="00D95DB1"/>
    <w:rsid w:val="00DB4B2E"/>
    <w:rsid w:val="00DB660D"/>
    <w:rsid w:val="00DC7CF2"/>
    <w:rsid w:val="00DD264B"/>
    <w:rsid w:val="00E16C63"/>
    <w:rsid w:val="00E76B36"/>
    <w:rsid w:val="00E77613"/>
    <w:rsid w:val="00E95EC2"/>
    <w:rsid w:val="00EA51D7"/>
    <w:rsid w:val="00EB6472"/>
    <w:rsid w:val="00EE7040"/>
    <w:rsid w:val="00F26FC3"/>
    <w:rsid w:val="00F65FFE"/>
    <w:rsid w:val="00F84B9B"/>
    <w:rsid w:val="00FC035B"/>
    <w:rsid w:val="00FE0AFB"/>
    <w:rsid w:val="00FF38A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D56E87A-1FD7-4909-9AF8-FC0E9ECD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956"/>
    <w:pPr>
      <w:spacing w:after="120" w:line="320" w:lineRule="exact"/>
    </w:pPr>
    <w:rPr>
      <w:rFonts w:ascii="Calibri" w:hAnsi="Calibri"/>
      <w:sz w:val="24"/>
    </w:rPr>
  </w:style>
  <w:style w:type="paragraph" w:styleId="Heading1">
    <w:name w:val="heading 1"/>
    <w:basedOn w:val="Normal"/>
    <w:next w:val="Normal"/>
    <w:link w:val="Heading1Char"/>
    <w:uiPriority w:val="9"/>
    <w:qFormat/>
    <w:rsid w:val="004E2956"/>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4E2956"/>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2956"/>
    <w:pPr>
      <w:spacing w:after="0" w:line="240" w:lineRule="auto"/>
    </w:pPr>
    <w:rPr>
      <w:rFonts w:ascii="Arial" w:hAnsi="Arial"/>
      <w:sz w:val="24"/>
      <w:lang w:eastAsia="de-DE"/>
    </w:rPr>
  </w:style>
  <w:style w:type="paragraph" w:customStyle="1" w:styleId="MittleresRaster1-Akzent21">
    <w:name w:val="Mittleres Raster 1 - Akzent 21"/>
    <w:basedOn w:val="Normal"/>
    <w:uiPriority w:val="34"/>
    <w:qFormat/>
    <w:rsid w:val="009528F6"/>
    <w:pPr>
      <w:ind w:left="720"/>
      <w:contextualSpacing/>
    </w:pPr>
  </w:style>
  <w:style w:type="table" w:styleId="TableGrid">
    <w:name w:val="Table Grid"/>
    <w:basedOn w:val="TableNormal"/>
    <w:uiPriority w:val="59"/>
    <w:rsid w:val="004E2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6C1FBA"/>
  </w:style>
  <w:style w:type="paragraph" w:styleId="ListParagraph">
    <w:name w:val="List Paragraph"/>
    <w:basedOn w:val="Normal"/>
    <w:uiPriority w:val="34"/>
    <w:qFormat/>
    <w:rsid w:val="004E2956"/>
    <w:pPr>
      <w:ind w:left="720"/>
      <w:contextualSpacing/>
    </w:pPr>
  </w:style>
  <w:style w:type="paragraph" w:styleId="BalloonText">
    <w:name w:val="Balloon Text"/>
    <w:basedOn w:val="Normal"/>
    <w:link w:val="BalloonTextChar"/>
    <w:uiPriority w:val="99"/>
    <w:semiHidden/>
    <w:unhideWhenUsed/>
    <w:qFormat/>
    <w:rsid w:val="004E2956"/>
    <w:pPr>
      <w:spacing w:after="0" w:line="240" w:lineRule="auto"/>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qFormat/>
    <w:rsid w:val="004E2956"/>
    <w:rPr>
      <w:rFonts w:ascii="Tahoma" w:hAnsi="Tahoma" w:cs="Tahoma"/>
      <w:sz w:val="16"/>
      <w:szCs w:val="16"/>
      <w:lang w:eastAsia="de-DE"/>
    </w:rPr>
  </w:style>
  <w:style w:type="character" w:styleId="CommentReference">
    <w:name w:val="annotation reference"/>
    <w:basedOn w:val="DefaultParagraphFont"/>
    <w:uiPriority w:val="99"/>
    <w:semiHidden/>
    <w:unhideWhenUsed/>
    <w:qFormat/>
    <w:rsid w:val="004E2956"/>
    <w:rPr>
      <w:sz w:val="16"/>
      <w:szCs w:val="16"/>
    </w:rPr>
  </w:style>
  <w:style w:type="paragraph" w:styleId="CommentText">
    <w:name w:val="annotation text"/>
    <w:basedOn w:val="Normal"/>
    <w:link w:val="CommentTextChar"/>
    <w:uiPriority w:val="99"/>
    <w:semiHidden/>
    <w:unhideWhenUsed/>
    <w:qFormat/>
    <w:rsid w:val="004E2956"/>
    <w:pPr>
      <w:spacing w:line="240" w:lineRule="auto"/>
    </w:pPr>
    <w:rPr>
      <w:rFonts w:asciiTheme="minorHAnsi" w:hAnsiTheme="minorHAnsi"/>
      <w:sz w:val="20"/>
      <w:szCs w:val="20"/>
      <w:lang w:eastAsia="de-DE"/>
    </w:rPr>
  </w:style>
  <w:style w:type="character" w:customStyle="1" w:styleId="CommentTextChar">
    <w:name w:val="Comment Text Char"/>
    <w:basedOn w:val="DefaultParagraphFont"/>
    <w:link w:val="CommentText"/>
    <w:uiPriority w:val="99"/>
    <w:semiHidden/>
    <w:qFormat/>
    <w:rsid w:val="004E2956"/>
    <w:rPr>
      <w:sz w:val="20"/>
      <w:szCs w:val="20"/>
      <w:lang w:eastAsia="de-DE"/>
    </w:rPr>
  </w:style>
  <w:style w:type="paragraph" w:styleId="CommentSubject">
    <w:name w:val="annotation subject"/>
    <w:basedOn w:val="CommentText"/>
    <w:next w:val="CommentText"/>
    <w:link w:val="CommentSubjectChar"/>
    <w:uiPriority w:val="99"/>
    <w:semiHidden/>
    <w:unhideWhenUsed/>
    <w:qFormat/>
    <w:rsid w:val="004E2956"/>
    <w:rPr>
      <w:b/>
      <w:bCs/>
    </w:rPr>
  </w:style>
  <w:style w:type="character" w:customStyle="1" w:styleId="CommentSubjectChar">
    <w:name w:val="Comment Subject Char"/>
    <w:basedOn w:val="CommentTextChar"/>
    <w:link w:val="CommentSubject"/>
    <w:uiPriority w:val="99"/>
    <w:semiHidden/>
    <w:qFormat/>
    <w:rsid w:val="004E2956"/>
    <w:rPr>
      <w:b/>
      <w:bCs/>
      <w:sz w:val="20"/>
      <w:szCs w:val="20"/>
      <w:lang w:eastAsia="de-DE"/>
    </w:rPr>
  </w:style>
  <w:style w:type="paragraph" w:styleId="Header">
    <w:name w:val="header"/>
    <w:basedOn w:val="Normal"/>
    <w:link w:val="HeaderChar"/>
    <w:uiPriority w:val="99"/>
    <w:unhideWhenUsed/>
    <w:rsid w:val="004E2956"/>
    <w:pPr>
      <w:tabs>
        <w:tab w:val="center" w:pos="4536"/>
        <w:tab w:val="right" w:pos="9072"/>
      </w:tabs>
      <w:spacing w:after="0" w:line="240" w:lineRule="auto"/>
    </w:pPr>
    <w:rPr>
      <w:rFonts w:asciiTheme="minorHAnsi" w:hAnsiTheme="minorHAnsi"/>
      <w:sz w:val="22"/>
      <w:lang w:eastAsia="de-DE"/>
    </w:rPr>
  </w:style>
  <w:style w:type="character" w:customStyle="1" w:styleId="HeaderChar">
    <w:name w:val="Header Char"/>
    <w:basedOn w:val="DefaultParagraphFont"/>
    <w:link w:val="Header"/>
    <w:uiPriority w:val="99"/>
    <w:qFormat/>
    <w:rsid w:val="004E2956"/>
    <w:rPr>
      <w:lang w:eastAsia="de-DE"/>
    </w:rPr>
  </w:style>
  <w:style w:type="paragraph" w:styleId="Footer">
    <w:name w:val="footer"/>
    <w:basedOn w:val="Normal"/>
    <w:link w:val="FooterChar"/>
    <w:uiPriority w:val="99"/>
    <w:unhideWhenUsed/>
    <w:rsid w:val="004E2956"/>
    <w:pPr>
      <w:tabs>
        <w:tab w:val="center" w:pos="4536"/>
        <w:tab w:val="right" w:pos="9072"/>
      </w:tabs>
      <w:spacing w:after="0" w:line="240" w:lineRule="auto"/>
    </w:pPr>
    <w:rPr>
      <w:rFonts w:asciiTheme="minorHAnsi" w:hAnsiTheme="minorHAnsi"/>
      <w:sz w:val="22"/>
      <w:lang w:eastAsia="de-DE"/>
    </w:rPr>
  </w:style>
  <w:style w:type="character" w:customStyle="1" w:styleId="FooterChar">
    <w:name w:val="Footer Char"/>
    <w:basedOn w:val="DefaultParagraphFont"/>
    <w:link w:val="Footer"/>
    <w:uiPriority w:val="99"/>
    <w:qFormat/>
    <w:rsid w:val="004E2956"/>
    <w:rPr>
      <w:lang w:eastAsia="de-DE"/>
    </w:rPr>
  </w:style>
  <w:style w:type="table" w:customStyle="1" w:styleId="Tabellenraster1">
    <w:name w:val="Tabellenraster1"/>
    <w:basedOn w:val="TableNormal"/>
    <w:next w:val="TableGrid"/>
    <w:uiPriority w:val="39"/>
    <w:rsid w:val="004E295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Liste2-Akzent41">
    <w:name w:val="Mittlere Liste 2 - Akzent 41"/>
    <w:basedOn w:val="Normal"/>
    <w:uiPriority w:val="34"/>
    <w:rsid w:val="004E2956"/>
    <w:pPr>
      <w:spacing w:after="200" w:line="276" w:lineRule="auto"/>
      <w:ind w:left="720"/>
      <w:contextualSpacing/>
    </w:pPr>
    <w:rPr>
      <w:rFonts w:ascii="Cambria" w:eastAsia="Cambria" w:hAnsi="Cambria"/>
      <w:sz w:val="22"/>
    </w:rPr>
  </w:style>
  <w:style w:type="paragraph" w:customStyle="1" w:styleId="Schler-Standard">
    <w:name w:val="Schüler-Standard"/>
    <w:basedOn w:val="Normal"/>
    <w:qFormat/>
    <w:rsid w:val="004E2956"/>
    <w:pPr>
      <w:spacing w:before="120"/>
      <w:jc w:val="both"/>
    </w:pPr>
    <w:rPr>
      <w:rFonts w:eastAsia="Calibri" w:cs="Times New Roman"/>
      <w:szCs w:val="24"/>
    </w:rPr>
  </w:style>
  <w:style w:type="paragraph" w:customStyle="1" w:styleId="DESY-Titel">
    <w:name w:val="DESY-Titel"/>
    <w:basedOn w:val="Normal"/>
    <w:qFormat/>
    <w:rsid w:val="004E2956"/>
    <w:pPr>
      <w:spacing w:after="0" w:line="520" w:lineRule="exact"/>
    </w:pPr>
    <w:rPr>
      <w:rFonts w:cstheme="minorHAnsi"/>
      <w:b/>
      <w:caps/>
      <w:color w:val="009FDF"/>
      <w:sz w:val="60"/>
      <w:szCs w:val="60"/>
    </w:rPr>
  </w:style>
  <w:style w:type="character" w:customStyle="1" w:styleId="Heading1Char">
    <w:name w:val="Heading 1 Char"/>
    <w:basedOn w:val="DefaultParagraphFont"/>
    <w:link w:val="Heading1"/>
    <w:uiPriority w:val="9"/>
    <w:rsid w:val="004E2956"/>
    <w:rPr>
      <w:rFonts w:ascii="Calibri" w:eastAsiaTheme="majorEastAsia" w:hAnsi="Calibri" w:cs="Calibri"/>
      <w:b/>
      <w:caps/>
      <w:color w:val="F18F1F"/>
      <w:sz w:val="26"/>
      <w:szCs w:val="26"/>
    </w:rPr>
  </w:style>
  <w:style w:type="character" w:customStyle="1" w:styleId="Heading2Char">
    <w:name w:val="Heading 2 Char"/>
    <w:basedOn w:val="DefaultParagraphFont"/>
    <w:link w:val="Heading2"/>
    <w:uiPriority w:val="9"/>
    <w:rsid w:val="004E2956"/>
    <w:rPr>
      <w:rFonts w:ascii="Calibri" w:hAnsi="Calibri"/>
      <w:b/>
      <w:color w:val="009FDF"/>
      <w:sz w:val="24"/>
    </w:rPr>
  </w:style>
  <w:style w:type="character" w:styleId="Hyperlink">
    <w:name w:val="Hyperlink"/>
    <w:basedOn w:val="DefaultParagraphFont"/>
    <w:uiPriority w:val="99"/>
    <w:unhideWhenUsed/>
    <w:rsid w:val="004E2956"/>
    <w:rPr>
      <w:color w:val="0000FF"/>
      <w:u w:val="single"/>
    </w:rPr>
  </w:style>
  <w:style w:type="paragraph" w:styleId="NormalWeb">
    <w:name w:val="Normal (Web)"/>
    <w:basedOn w:val="Normal"/>
    <w:uiPriority w:val="99"/>
    <w:semiHidden/>
    <w:unhideWhenUsed/>
    <w:rsid w:val="004E2956"/>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DefaultParagraphFont"/>
    <w:qFormat/>
    <w:rsid w:val="004E2956"/>
  </w:style>
  <w:style w:type="character" w:styleId="Strong">
    <w:name w:val="Strong"/>
    <w:basedOn w:val="DefaultParagraphFont"/>
    <w:uiPriority w:val="22"/>
    <w:qFormat/>
    <w:rsid w:val="004E2956"/>
    <w:rPr>
      <w:b/>
      <w:bCs/>
    </w:rPr>
  </w:style>
  <w:style w:type="character" w:customStyle="1" w:styleId="Internetverknpfung">
    <w:name w:val="Internetverknüpfung"/>
    <w:basedOn w:val="DefaultParagraphFont"/>
    <w:uiPriority w:val="99"/>
    <w:semiHidden/>
    <w:unhideWhenUsed/>
    <w:rsid w:val="004E2956"/>
    <w:rPr>
      <w:color w:val="0000FF"/>
      <w:u w:val="single"/>
    </w:rPr>
  </w:style>
  <w:style w:type="character" w:styleId="FollowedHyperlink">
    <w:name w:val="FollowedHyperlink"/>
    <w:basedOn w:val="DefaultParagraphFont"/>
    <w:uiPriority w:val="99"/>
    <w:semiHidden/>
    <w:unhideWhenUsed/>
    <w:qFormat/>
    <w:rsid w:val="004E2956"/>
    <w:rPr>
      <w:color w:val="954F72" w:themeColor="followedHyperlink"/>
      <w:u w:val="single"/>
    </w:rPr>
  </w:style>
  <w:style w:type="character" w:customStyle="1" w:styleId="ListLabel1">
    <w:name w:val="ListLabel 1"/>
    <w:qFormat/>
    <w:rsid w:val="004E2956"/>
    <w:rPr>
      <w:rFonts w:cs="Courier New"/>
    </w:rPr>
  </w:style>
  <w:style w:type="character" w:customStyle="1" w:styleId="ListLabel2">
    <w:name w:val="ListLabel 2"/>
    <w:qFormat/>
    <w:rsid w:val="004E2956"/>
    <w:rPr>
      <w:rFonts w:cs="Courier New"/>
    </w:rPr>
  </w:style>
  <w:style w:type="character" w:customStyle="1" w:styleId="ListLabel3">
    <w:name w:val="ListLabel 3"/>
    <w:qFormat/>
    <w:rsid w:val="004E2956"/>
    <w:rPr>
      <w:rFonts w:cs="Courier New"/>
    </w:rPr>
  </w:style>
  <w:style w:type="paragraph" w:customStyle="1" w:styleId="berschrift">
    <w:name w:val="Überschrift"/>
    <w:basedOn w:val="Normal"/>
    <w:next w:val="BodyText"/>
    <w:qFormat/>
    <w:rsid w:val="004E2956"/>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4E2956"/>
    <w:pPr>
      <w:spacing w:after="140"/>
    </w:pPr>
  </w:style>
  <w:style w:type="character" w:customStyle="1" w:styleId="BodyTextChar">
    <w:name w:val="Body Text Char"/>
    <w:basedOn w:val="DefaultParagraphFont"/>
    <w:link w:val="BodyText"/>
    <w:rsid w:val="004E2956"/>
    <w:rPr>
      <w:rFonts w:ascii="Calibri" w:hAnsi="Calibri"/>
      <w:sz w:val="24"/>
    </w:rPr>
  </w:style>
  <w:style w:type="paragraph" w:styleId="List">
    <w:name w:val="List"/>
    <w:basedOn w:val="BodyText"/>
    <w:rsid w:val="004E2956"/>
    <w:rPr>
      <w:rFonts w:cs="Arial"/>
    </w:rPr>
  </w:style>
  <w:style w:type="paragraph" w:styleId="Caption">
    <w:name w:val="caption"/>
    <w:basedOn w:val="Normal"/>
    <w:qFormat/>
    <w:rsid w:val="004E2956"/>
    <w:pPr>
      <w:suppressLineNumbers/>
      <w:spacing w:before="120"/>
    </w:pPr>
    <w:rPr>
      <w:rFonts w:cs="Arial"/>
      <w:i/>
      <w:iCs/>
      <w:szCs w:val="24"/>
    </w:rPr>
  </w:style>
  <w:style w:type="paragraph" w:customStyle="1" w:styleId="Verzeichnis">
    <w:name w:val="Verzeichnis"/>
    <w:basedOn w:val="Normal"/>
    <w:qFormat/>
    <w:rsid w:val="004E2956"/>
    <w:pPr>
      <w:suppressLineNumbers/>
    </w:pPr>
    <w:rPr>
      <w:rFonts w:cs="Arial"/>
    </w:rPr>
  </w:style>
  <w:style w:type="paragraph" w:customStyle="1" w:styleId="DESY-Tabelle-Content">
    <w:name w:val="DESY-Tabelle-Content"/>
    <w:basedOn w:val="Normal"/>
    <w:qFormat/>
    <w:rsid w:val="004E2956"/>
    <w:pPr>
      <w:spacing w:before="40" w:after="40" w:line="240" w:lineRule="auto"/>
    </w:pPr>
    <w:rPr>
      <w:sz w:val="18"/>
      <w:szCs w:val="19"/>
    </w:rPr>
  </w:style>
  <w:style w:type="paragraph" w:customStyle="1" w:styleId="DESY-Aufzhlung">
    <w:name w:val="DESY-Aufzählung"/>
    <w:basedOn w:val="ListParagraph"/>
    <w:qFormat/>
    <w:rsid w:val="004E2956"/>
    <w:pPr>
      <w:ind w:left="0"/>
      <w:contextualSpacing w:val="0"/>
    </w:pPr>
    <w:rPr>
      <w:lang w:eastAsia="de-DE"/>
    </w:rPr>
  </w:style>
  <w:style w:type="paragraph" w:customStyle="1" w:styleId="DESY-Protokoll-Titel">
    <w:name w:val="DESY-Protokoll-Titel"/>
    <w:basedOn w:val="Normal"/>
    <w:qFormat/>
    <w:rsid w:val="004E2956"/>
    <w:rPr>
      <w:b/>
      <w:caps/>
      <w:spacing w:val="38"/>
      <w:sz w:val="18"/>
      <w:szCs w:val="18"/>
    </w:rPr>
  </w:style>
  <w:style w:type="paragraph" w:customStyle="1" w:styleId="DESY-Comic-H1">
    <w:name w:val="DESY-Comic-H1"/>
    <w:basedOn w:val="Normal"/>
    <w:qFormat/>
    <w:rsid w:val="004E2956"/>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4E2956"/>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4E2956"/>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4E2956"/>
    <w:pPr>
      <w:ind w:left="0"/>
      <w:contextualSpacing w:val="0"/>
    </w:pPr>
  </w:style>
  <w:style w:type="paragraph" w:customStyle="1" w:styleId="DESY-Protokoll-Bildbeschriftung">
    <w:name w:val="DESY-Protokoll-Bildbeschriftung"/>
    <w:basedOn w:val="Normal"/>
    <w:qFormat/>
    <w:rsid w:val="004E2956"/>
    <w:pPr>
      <w:spacing w:after="0"/>
    </w:pPr>
    <w:rPr>
      <w:rFonts w:ascii="Comic Sans MS" w:hAnsi="Comic Sans MS" w:cs="ComicSansMS"/>
      <w:caps/>
      <w:sz w:val="13"/>
      <w:szCs w:val="13"/>
    </w:rPr>
  </w:style>
  <w:style w:type="paragraph" w:customStyle="1" w:styleId="DESY-Protokoll-Titel2">
    <w:name w:val="DESY-Protokoll-Titel 2"/>
    <w:basedOn w:val="DESY-Comic-H1"/>
    <w:qFormat/>
    <w:rsid w:val="004E2956"/>
    <w:pPr>
      <w:spacing w:after="0" w:line="400" w:lineRule="exact"/>
    </w:pPr>
    <w:rPr>
      <w:sz w:val="32"/>
    </w:rPr>
  </w:style>
  <w:style w:type="paragraph" w:customStyle="1" w:styleId="DESY-Flietext">
    <w:name w:val="DESY-Fließtext"/>
    <w:basedOn w:val="Normal"/>
    <w:qFormat/>
    <w:rsid w:val="004E2956"/>
    <w:pPr>
      <w:keepNext/>
      <w:ind w:left="397"/>
    </w:pPr>
    <w:rPr>
      <w:lang w:eastAsia="de-DE"/>
    </w:rPr>
  </w:style>
  <w:style w:type="paragraph" w:customStyle="1" w:styleId="DESY-Fuzeile">
    <w:name w:val="DESY-Fußzeile"/>
    <w:basedOn w:val="Normal"/>
    <w:qFormat/>
    <w:rsid w:val="004E2956"/>
    <w:pPr>
      <w:tabs>
        <w:tab w:val="right" w:pos="8875"/>
      </w:tabs>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77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220;berarbeitete%20Dokumente\des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9B0D3-2FA1-43E8-B949-46DDF085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Template>
  <TotalTime>0</TotalTime>
  <Pages>8</Pages>
  <Words>818</Words>
  <Characters>5157</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Sommer, Adelheid</cp:lastModifiedBy>
  <cp:revision>2</cp:revision>
  <cp:lastPrinted>2019-09-10T12:28:00Z</cp:lastPrinted>
  <dcterms:created xsi:type="dcterms:W3CDTF">2020-01-14T08:43:00Z</dcterms:created>
  <dcterms:modified xsi:type="dcterms:W3CDTF">2020-01-14T08:43:00Z</dcterms:modified>
</cp:coreProperties>
</file>